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7C89" w:rsidRDefault="00F17C89" w:rsidP="00E95CF8">
      <w:pPr>
        <w:shd w:val="clear" w:color="auto" w:fill="FFFFFF"/>
        <w:spacing w:before="75" w:after="75" w:line="240" w:lineRule="auto"/>
        <w:outlineLvl w:val="1"/>
        <w:rPr>
          <w:rFonts w:ascii="Trebuchet MS" w:hAnsi="Trebuchet MS"/>
          <w:b/>
          <w:bCs/>
          <w:color w:val="A71E90"/>
          <w:sz w:val="32"/>
          <w:szCs w:val="32"/>
        </w:rPr>
      </w:pPr>
      <w:r w:rsidRPr="00E95CF8">
        <w:rPr>
          <w:rFonts w:ascii="Trebuchet MS" w:hAnsi="Trebuchet MS"/>
          <w:b/>
          <w:bCs/>
          <w:color w:val="A71E90"/>
          <w:sz w:val="32"/>
          <w:szCs w:val="32"/>
        </w:rPr>
        <w:t>Сценарий развлечение по правилам дорожного движения для подготовительной группы</w:t>
      </w:r>
    </w:p>
    <w:p w:rsidR="00F17C89" w:rsidRPr="002D6B57" w:rsidRDefault="00F17C89" w:rsidP="002D6B57">
      <w:pPr>
        <w:shd w:val="clear" w:color="auto" w:fill="FFFFFF"/>
        <w:spacing w:before="150" w:after="30" w:line="240" w:lineRule="auto"/>
        <w:outlineLvl w:val="2"/>
        <w:rPr>
          <w:rFonts w:ascii="Trebuchet MS" w:hAnsi="Trebuchet MS"/>
          <w:b/>
          <w:bCs/>
          <w:color w:val="39306F"/>
          <w:sz w:val="29"/>
          <w:szCs w:val="29"/>
        </w:rPr>
      </w:pPr>
      <w:r w:rsidRPr="00E95CF8">
        <w:rPr>
          <w:rFonts w:ascii="Trebuchet MS" w:hAnsi="Trebuchet MS"/>
          <w:b/>
          <w:bCs/>
          <w:color w:val="39306F"/>
          <w:sz w:val="29"/>
          <w:szCs w:val="29"/>
        </w:rPr>
        <w:t>Сценарий</w:t>
      </w:r>
      <w:r>
        <w:rPr>
          <w:rFonts w:ascii="Trebuchet MS" w:hAnsi="Trebuchet MS"/>
          <w:b/>
          <w:bCs/>
          <w:color w:val="39306F"/>
          <w:sz w:val="29"/>
          <w:szCs w:val="29"/>
        </w:rPr>
        <w:t xml:space="preserve"> мероприятия на 25.04.2017год.</w:t>
      </w:r>
    </w:p>
    <w:p w:rsidR="00F17C89" w:rsidRDefault="00F17C89" w:rsidP="00E95CF8">
      <w:pPr>
        <w:shd w:val="clear" w:color="auto" w:fill="FFFFFF"/>
        <w:spacing w:before="150" w:after="30" w:line="240" w:lineRule="auto"/>
        <w:outlineLvl w:val="2"/>
        <w:rPr>
          <w:rFonts w:ascii="Trebuchet MS" w:hAnsi="Trebuchet MS"/>
          <w:b/>
          <w:bCs/>
          <w:color w:val="39306F"/>
          <w:sz w:val="29"/>
          <w:szCs w:val="29"/>
        </w:rPr>
      </w:pPr>
      <w:r w:rsidRPr="00E95CF8">
        <w:rPr>
          <w:rFonts w:ascii="Trebuchet MS" w:hAnsi="Trebuchet MS"/>
          <w:b/>
          <w:bCs/>
          <w:color w:val="39306F"/>
          <w:sz w:val="29"/>
          <w:szCs w:val="29"/>
        </w:rPr>
        <w:t xml:space="preserve">Инсценировка о правилах дорожного движения для детей 6-7 лет «На лесном перекрестке». </w:t>
      </w:r>
    </w:p>
    <w:p w:rsidR="00F17C89" w:rsidRDefault="00F17C89" w:rsidP="00E95CF8">
      <w:pPr>
        <w:shd w:val="clear" w:color="auto" w:fill="FFFFFF"/>
        <w:spacing w:before="150" w:after="30" w:line="240" w:lineRule="auto"/>
        <w:outlineLvl w:val="2"/>
        <w:rPr>
          <w:rFonts w:ascii="Trebuchet MS" w:hAnsi="Trebuchet MS"/>
          <w:b/>
          <w:bCs/>
          <w:color w:val="39306F"/>
          <w:sz w:val="29"/>
          <w:szCs w:val="29"/>
        </w:rPr>
      </w:pPr>
    </w:p>
    <w:p w:rsidR="00F17C89" w:rsidRDefault="00F17C89" w:rsidP="002D6B57">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Цели:</w:t>
      </w:r>
    </w:p>
    <w:p w:rsidR="00F17C89" w:rsidRDefault="00F17C89" w:rsidP="002D6B57">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Образовательные</w:t>
      </w:r>
      <w:r>
        <w:rPr>
          <w:rStyle w:val="Strong"/>
          <w:rFonts w:ascii="Arial" w:hAnsi="Arial" w:cs="Arial"/>
          <w:color w:val="000000"/>
          <w:sz w:val="21"/>
          <w:szCs w:val="21"/>
        </w:rPr>
        <w:t>:</w:t>
      </w:r>
    </w:p>
    <w:p w:rsidR="00F17C89" w:rsidRDefault="00F17C89" w:rsidP="002D6B57">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закрепить знания о правилах дорожного движения дорожных знаках в игровой форме;</w:t>
      </w:r>
    </w:p>
    <w:p w:rsidR="00F17C89" w:rsidRDefault="00F17C89" w:rsidP="002D6B57">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-пополнить знания о правилах поведения на улице в игровой форме;</w:t>
      </w:r>
    </w:p>
    <w:p w:rsidR="00F17C89" w:rsidRDefault="00F17C89" w:rsidP="002D6B57">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-закреплять умение применять полученные знания в играх и повседневной жизни.</w:t>
      </w:r>
    </w:p>
    <w:p w:rsidR="00F17C89" w:rsidRDefault="00F17C89" w:rsidP="002D6B57">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Развивающая:</w:t>
      </w:r>
    </w:p>
    <w:p w:rsidR="00F17C89" w:rsidRDefault="00F17C89" w:rsidP="002D6B57">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способствовать развитию осторожности, осмотрительности на дорогах.</w:t>
      </w:r>
    </w:p>
    <w:p w:rsidR="00F17C89" w:rsidRDefault="00F17C89" w:rsidP="002D6B57">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Воспитательная:</w:t>
      </w:r>
    </w:p>
    <w:p w:rsidR="00F17C89" w:rsidRDefault="00F17C89" w:rsidP="002D6B57">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-воспитывать внимание на дорогах, сосредоточенность, наблюдательность.</w:t>
      </w:r>
    </w:p>
    <w:p w:rsidR="00F17C89" w:rsidRDefault="00F17C89" w:rsidP="002D6B57">
      <w:pPr>
        <w:shd w:val="clear" w:color="auto" w:fill="FFFFFF"/>
        <w:spacing w:after="0" w:line="240" w:lineRule="auto"/>
        <w:jc w:val="both"/>
        <w:rPr>
          <w:rFonts w:ascii="Trebuchet MS" w:hAnsi="Trebuchet MS"/>
          <w:b/>
          <w:bCs/>
          <w:color w:val="39306F"/>
          <w:sz w:val="29"/>
          <w:szCs w:val="29"/>
        </w:rPr>
      </w:pPr>
    </w:p>
    <w:p w:rsidR="00F17C89" w:rsidRPr="00E95CF8" w:rsidRDefault="00F17C89" w:rsidP="002D6B57">
      <w:pPr>
        <w:shd w:val="clear" w:color="auto" w:fill="FFFFFF"/>
        <w:spacing w:after="0" w:line="240" w:lineRule="auto"/>
        <w:jc w:val="both"/>
        <w:rPr>
          <w:rFonts w:ascii="Arial" w:hAnsi="Arial" w:cs="Arial"/>
          <w:color w:val="000000"/>
          <w:sz w:val="23"/>
          <w:szCs w:val="23"/>
        </w:rPr>
      </w:pPr>
      <w:r w:rsidRPr="00E95CF8">
        <w:rPr>
          <w:rFonts w:ascii="Arial" w:hAnsi="Arial" w:cs="Arial"/>
          <w:b/>
          <w:bCs/>
          <w:color w:val="000000"/>
          <w:sz w:val="23"/>
        </w:rPr>
        <w:t>Ведущая</w:t>
      </w:r>
      <w:r w:rsidRPr="00E95CF8">
        <w:rPr>
          <w:rFonts w:ascii="Arial" w:hAnsi="Arial" w:cs="Arial"/>
          <w:color w:val="000000"/>
          <w:sz w:val="23"/>
          <w:szCs w:val="23"/>
        </w:rPr>
        <w:t>. Жили-были в лесу звери. Разные звери - большие и маленькие, сильные и слабые, храбрые и трусливые. Всякие звери жили. Тихо было в лесу. И вдруг прилетела Сорока и застрекотала.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Сорока.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Слушайте, жители славного леса!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Новость такая для вас интересна!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Праздник сегодня!</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Зайчонок</w:t>
      </w:r>
      <w:r w:rsidRPr="00E95CF8">
        <w:rPr>
          <w:rFonts w:ascii="Arial" w:hAnsi="Arial" w:cs="Arial"/>
          <w:color w:val="000000"/>
          <w:sz w:val="23"/>
          <w:szCs w:val="23"/>
        </w:rPr>
        <w:t>. А праздник какой?</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Сорока</w:t>
      </w:r>
      <w:r w:rsidRPr="00E95CF8">
        <w:rPr>
          <w:rFonts w:ascii="Arial" w:hAnsi="Arial" w:cs="Arial"/>
          <w:color w:val="000000"/>
          <w:sz w:val="23"/>
          <w:szCs w:val="23"/>
        </w:rPr>
        <w:t>. Солнечный праздник, веселый, большой!</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Лисенок.</w:t>
      </w:r>
      <w:r w:rsidRPr="00E95CF8">
        <w:rPr>
          <w:rFonts w:ascii="Arial" w:hAnsi="Arial" w:cs="Arial"/>
          <w:color w:val="000000"/>
          <w:sz w:val="23"/>
        </w:rPr>
        <w:t> </w:t>
      </w:r>
      <w:r w:rsidRPr="00E95CF8">
        <w:rPr>
          <w:rFonts w:ascii="Arial" w:hAnsi="Arial" w:cs="Arial"/>
          <w:color w:val="000000"/>
          <w:sz w:val="23"/>
          <w:szCs w:val="23"/>
        </w:rPr>
        <w:t>А почему праздник солнечный это?</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Сорока</w:t>
      </w:r>
      <w:r>
        <w:rPr>
          <w:rFonts w:ascii="Arial" w:hAnsi="Arial" w:cs="Arial"/>
          <w:color w:val="000000"/>
          <w:sz w:val="23"/>
          <w:szCs w:val="23"/>
        </w:rPr>
        <w:t xml:space="preserve">. Да потому, что скоро </w:t>
      </w:r>
      <w:r w:rsidRPr="00E95CF8">
        <w:rPr>
          <w:rFonts w:ascii="Arial" w:hAnsi="Arial" w:cs="Arial"/>
          <w:color w:val="000000"/>
          <w:sz w:val="23"/>
          <w:szCs w:val="23"/>
        </w:rPr>
        <w:t xml:space="preserve"> ведь лето!</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Медвежонок</w:t>
      </w:r>
      <w:r w:rsidRPr="00E95CF8">
        <w:rPr>
          <w:rFonts w:ascii="Arial" w:hAnsi="Arial" w:cs="Arial"/>
          <w:color w:val="000000"/>
          <w:sz w:val="23"/>
          <w:szCs w:val="23"/>
        </w:rPr>
        <w:t>. Где же он будет?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Сорока.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Под дубом под старым.</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Всех приглашаю, и взрослых, и малых.</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Так торопитесь, спешите туда.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Я улетаю. Привет, господа! (Улетает.)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Ведущая.</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Рады зверята на празднике быть,</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Надо зверятам, однако, спешить.</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Мы поглядим и узнаем, ребята,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Как собираются наши зверята.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Сорока.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Под кустом, под кустом</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Кто-то с рыженьким хвостом.</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Там живет и наш Лисенок,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Под кустом Лисенка дом.</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Лисенок (с велосипедом).</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Мама на праздник идти разрешила,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Сладкий мне пряник в карман положила.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Как до полянки быстрее добраться?</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На велосипеде поеду я, братцы! (Уезжает.)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(Медвежонок гладит утюгом штаны и поет свою песенку.)</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Медвежонок.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Раз штанина, два штанина,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Ну, теперь пора в машину!</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(Медвежонок садится в автомобиль и уезжает. Возле березки сидит Зайчонок.)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Сорока.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Под березкой маленькой</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Притаился Заинька.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Ты чего боишься, Зайка?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Ну-ка, Зайка, вылезай-ка!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Зайчонок</w:t>
      </w:r>
      <w:r w:rsidRPr="00E95CF8">
        <w:rPr>
          <w:rFonts w:ascii="Arial" w:hAnsi="Arial" w:cs="Arial"/>
          <w:color w:val="000000"/>
          <w:sz w:val="23"/>
        </w:rPr>
        <w:t> </w:t>
      </w:r>
      <w:r w:rsidRPr="00E95CF8">
        <w:rPr>
          <w:rFonts w:ascii="Arial" w:hAnsi="Arial" w:cs="Arial"/>
          <w:color w:val="000000"/>
          <w:sz w:val="23"/>
          <w:szCs w:val="23"/>
        </w:rPr>
        <w:t>(с самокатом).</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Нет! Не боюсь никого я на свете!</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На самокате помчусь, как в ракете!</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Папа принес мне вчера самокат,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Лучшего нету у наших зверят! (Уезжает.)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Козленок </w:t>
      </w:r>
      <w:r w:rsidRPr="00E95CF8">
        <w:rPr>
          <w:rFonts w:ascii="Arial" w:hAnsi="Arial" w:cs="Arial"/>
          <w:color w:val="000000"/>
          <w:sz w:val="23"/>
          <w:szCs w:val="23"/>
        </w:rPr>
        <w:t>(у зеркала).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Чищу копытца, шерстку чешу я.</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Ну, вот и все! А теперь поспешу я.</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Надо бежать мне, чтоб не опоздать.</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Все разглядеть и гостей сосчитать. (Убегает.)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(Из болота выпрыгивает Лягушонок, отряхивает лапки.)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Лягушонок </w:t>
      </w:r>
      <w:r w:rsidRPr="00E95CF8">
        <w:rPr>
          <w:rFonts w:ascii="Arial" w:hAnsi="Arial" w:cs="Arial"/>
          <w:color w:val="000000"/>
          <w:sz w:val="23"/>
          <w:szCs w:val="23"/>
        </w:rPr>
        <w:t>(смотрит на шоссе, поднимает лапку).</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Ой! Опоздаю на солнечный праздник!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Сколько машин здесь красивых и разных!</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Стой же, Лисенок. Меня подвези,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Долго пешком мне на праздник идти.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Лисенок.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Рад подвезти бы тебя, Лягушонок,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Места ведь нет. Иль не видишь спросонок?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А на багажник садиться опасно –</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Свалишься и ушибешься напрасно.</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(Лисенок уезжает, Лягушонок прыгает по дороге, поет свою песенку.)</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(Появляется Зайчонок на самокате. Чтобы не наехать на Лягушонка, он круто поворачивает руль и падает.)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Зайчонок.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Ты, Лягушонок, неправильно скачешь!</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Из-за тебя потерпел неудачу!</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Ты невредим, ты и весел, и рад,</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А я упал и сломал самокат!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(Показывает.) Регулировщик стоит впереди.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Вон, к нам идет - ну, теперь погоди!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i/>
          <w:iCs/>
          <w:color w:val="000000"/>
          <w:sz w:val="23"/>
        </w:rPr>
        <w:t>(Появляется Кот в сапогах с жезлом регулировщика и в милицейской форме. Поет свою песенку.</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i/>
          <w:iCs/>
          <w:color w:val="000000"/>
          <w:sz w:val="23"/>
        </w:rPr>
        <w:t>Лягушонок, увидев Кота, убегает. Кот подходит к Зайчонку.)</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Кот.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Зайчик, в чем дело?</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Что здесь приключилось?</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Что здесь за шум?</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Ты скажи-ка на милость?</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Зайчонок.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Ехал на праздник, устал я немного,</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Вдруг Лягушонок возник на дороге.</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Вправо и влево он резво скакал,</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Затормозил я и в яму упал!</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Больно ушибся, сломал самокат,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Как попаду я на праздник зверят?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Кот.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Да, Лягушонка придется найти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И наказать - он шалит на пути!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Ну, а тебе помогу как-нибудь.</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(Чинит.) Вот и готово. Пора тебе в путь!</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(Зайчонок машет лапкой и уезжает.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За кустом около дороги сидит Мышонок и напевает свою песенку. Появляется Медвежонок на автомобиле. Он не видит Мышонка, который подбегает к машине и цепляется сзади. Перекресток. На перекрестке стоит Кот. Он регулирует движение.)</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Кот.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Красный свет - не ходи!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Желтый свет - погоди!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Свет зеленый впереди –</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Через улицу иди!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Кто знает правила движения –</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Тому почет и уважение!</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(На дороге появляется Козленок. Он переходит через улицу, не обращая внимания на сигнал регулировщика, и чуть не попадает под велосипед, на котором едет Лисенок. Кот свистит. Лисенок и Козленок останавливаются. Кот подзывает к себе Козленка.)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Кот.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Так! Ну, Лисенок, ты можешь ехать.</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А ты, Козленок, ответь мне опять:</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Разве не знаешь, что свет значит красный?</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Разве не знаешь, что это опасно?</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Козленок</w:t>
      </w:r>
      <w:r w:rsidRPr="00E95CF8">
        <w:rPr>
          <w:rFonts w:ascii="Arial" w:hAnsi="Arial" w:cs="Arial"/>
          <w:color w:val="000000"/>
          <w:sz w:val="23"/>
          <w:szCs w:val="23"/>
        </w:rPr>
        <w:t>. Что-то не вижу я здесь светофора.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Кот.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Я здесь стою. Я - движенью опора.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Если стою я лицом иль спиной,</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Значит движенью - запрет. Значит - стой!</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Если я боком к тебе повернусь –</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Можешь идти. На тебя не сержусь.</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Понял?</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Козленок.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Я понял еще не совсем.</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Как же ты желтый покажешь нам всем?</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Кот. </w:t>
      </w:r>
      <w:r w:rsidRPr="00E95CF8">
        <w:rPr>
          <w:rFonts w:ascii="Arial" w:hAnsi="Arial" w:cs="Arial"/>
          <w:color w:val="000000"/>
          <w:sz w:val="23"/>
          <w:szCs w:val="23"/>
        </w:rPr>
        <w:t>Палочку вверх подниму. Ну, понятно?</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Козленок.</w:t>
      </w:r>
      <w:r w:rsidRPr="00E95CF8">
        <w:rPr>
          <w:rFonts w:ascii="Arial" w:hAnsi="Arial" w:cs="Arial"/>
          <w:color w:val="000000"/>
          <w:sz w:val="23"/>
        </w:rPr>
        <w:t> </w:t>
      </w:r>
      <w:r w:rsidRPr="00E95CF8">
        <w:rPr>
          <w:rFonts w:ascii="Arial" w:hAnsi="Arial" w:cs="Arial"/>
          <w:color w:val="000000"/>
          <w:sz w:val="23"/>
          <w:szCs w:val="23"/>
        </w:rPr>
        <w:t>Да.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Кот</w:t>
      </w:r>
      <w:r w:rsidRPr="00E95CF8">
        <w:rPr>
          <w:rFonts w:ascii="Arial" w:hAnsi="Arial" w:cs="Arial"/>
          <w:color w:val="000000"/>
          <w:sz w:val="23"/>
        </w:rPr>
        <w:t> </w:t>
      </w:r>
      <w:r w:rsidRPr="00E95CF8">
        <w:rPr>
          <w:rFonts w:ascii="Arial" w:hAnsi="Arial" w:cs="Arial"/>
          <w:color w:val="000000"/>
          <w:sz w:val="23"/>
          <w:szCs w:val="23"/>
        </w:rPr>
        <w:t>(любуется природой). Ну, иди. День-то нынче приятный! (На дорогу выезжает Медвежонок в автомобиле. Сзади к нему прицепился Мышонок. За ним едет Зайчонок на самокате. Медвежонок тормозит, Мышонок падает, а Зайчонок наезжает ему на хвост.)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Кот</w:t>
      </w:r>
      <w:r w:rsidRPr="00E95CF8">
        <w:rPr>
          <w:rFonts w:ascii="Arial" w:hAnsi="Arial" w:cs="Arial"/>
          <w:color w:val="000000"/>
          <w:sz w:val="23"/>
        </w:rPr>
        <w:t> </w:t>
      </w:r>
      <w:r w:rsidRPr="00E95CF8">
        <w:rPr>
          <w:rFonts w:ascii="Arial" w:hAnsi="Arial" w:cs="Arial"/>
          <w:color w:val="000000"/>
          <w:sz w:val="23"/>
          <w:szCs w:val="23"/>
        </w:rPr>
        <w:t>(свистит). Что за беда?!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Мышонок</w:t>
      </w:r>
      <w:r w:rsidRPr="00E95CF8">
        <w:rPr>
          <w:rFonts w:ascii="Arial" w:hAnsi="Arial" w:cs="Arial"/>
          <w:color w:val="000000"/>
          <w:sz w:val="23"/>
          <w:szCs w:val="23"/>
        </w:rPr>
        <w:t>. Ой-ой-ой! Помогите!</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Кот</w:t>
      </w:r>
      <w:r w:rsidRPr="00E95CF8">
        <w:rPr>
          <w:rFonts w:ascii="Arial" w:hAnsi="Arial" w:cs="Arial"/>
          <w:color w:val="000000"/>
          <w:sz w:val="23"/>
        </w:rPr>
        <w:t> </w:t>
      </w:r>
      <w:r w:rsidRPr="00E95CF8">
        <w:rPr>
          <w:rFonts w:ascii="Arial" w:hAnsi="Arial" w:cs="Arial"/>
          <w:color w:val="000000"/>
          <w:sz w:val="23"/>
          <w:szCs w:val="23"/>
        </w:rPr>
        <w:t>(Мишке).</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Вы в зеркала хоть почаще глядите.</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Надо внимательней быть иногда,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Чуть не случилась с Мышонком беда.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(Мышонку.) Что ты наделал, ах, глупый Мышонок,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Ведь я твержу детворе всей с пеленок,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Что если сзади к машине цепляться,</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Можно без хвостика вовсе остаться!</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Там, на опушке, есть дом Айболита,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Ты не стучись - дверь всегда там открыта.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Он и полечит тебя и спасет,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Хвостик, Мышонок, твой крепко пришьет.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Мышонок</w:t>
      </w:r>
      <w:r w:rsidRPr="00E95CF8">
        <w:rPr>
          <w:rFonts w:ascii="Arial" w:hAnsi="Arial" w:cs="Arial"/>
          <w:color w:val="000000"/>
          <w:sz w:val="23"/>
        </w:rPr>
        <w:t> </w:t>
      </w:r>
      <w:r w:rsidRPr="00E95CF8">
        <w:rPr>
          <w:rFonts w:ascii="Arial" w:hAnsi="Arial" w:cs="Arial"/>
          <w:color w:val="000000"/>
          <w:sz w:val="23"/>
          <w:szCs w:val="23"/>
        </w:rPr>
        <w:t>(у дома Айболита).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Пи-пи-пи-пи!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Пи-пи-пи! Помогите!</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Доктор Айболит.</w:t>
      </w:r>
      <w:r w:rsidRPr="00E95CF8">
        <w:rPr>
          <w:rFonts w:ascii="Arial" w:hAnsi="Arial" w:cs="Arial"/>
          <w:color w:val="000000"/>
          <w:sz w:val="23"/>
        </w:rPr>
        <w:t> </w:t>
      </w:r>
      <w:r w:rsidRPr="00E95CF8">
        <w:rPr>
          <w:rFonts w:ascii="Arial" w:hAnsi="Arial" w:cs="Arial"/>
          <w:color w:val="000000"/>
          <w:sz w:val="23"/>
          <w:szCs w:val="23"/>
        </w:rPr>
        <w:t>Кто здесь?</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Мышонок</w:t>
      </w:r>
      <w:r w:rsidRPr="00E95CF8">
        <w:rPr>
          <w:rFonts w:ascii="Arial" w:hAnsi="Arial" w:cs="Arial"/>
          <w:color w:val="000000"/>
          <w:sz w:val="23"/>
          <w:szCs w:val="23"/>
        </w:rPr>
        <w:t>. Спасите! Ой-ой-ой! Пустите!</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Доктор</w:t>
      </w:r>
      <w:r w:rsidRPr="00E95CF8">
        <w:rPr>
          <w:rFonts w:ascii="Arial" w:hAnsi="Arial" w:cs="Arial"/>
          <w:color w:val="000000"/>
          <w:sz w:val="23"/>
        </w:rPr>
        <w:t> </w:t>
      </w:r>
      <w:r w:rsidRPr="00E95CF8">
        <w:rPr>
          <w:rFonts w:ascii="Arial" w:hAnsi="Arial" w:cs="Arial"/>
          <w:color w:val="000000"/>
          <w:sz w:val="23"/>
          <w:szCs w:val="23"/>
        </w:rPr>
        <w:t>(открывает дверь). Кто тут?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(Увидев Мышонка.) Ой! Маленький! Что же с тобой?</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Мышонок</w:t>
      </w:r>
      <w:r w:rsidRPr="00E95CF8">
        <w:rPr>
          <w:rFonts w:ascii="Arial" w:hAnsi="Arial" w:cs="Arial"/>
          <w:color w:val="000000"/>
          <w:sz w:val="23"/>
          <w:szCs w:val="23"/>
        </w:rPr>
        <w:t>. Хвост отвалился. Совсем я больной!</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Доктор Айболит.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Сам отвалился? Хм, невероятно.</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Ну, разберемся, все станет понятно.</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(Пришивает Мышонку хвостик.)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Мышонок.</w:t>
      </w:r>
      <w:r w:rsidRPr="00E95CF8">
        <w:rPr>
          <w:rFonts w:ascii="Arial" w:hAnsi="Arial" w:cs="Arial"/>
          <w:color w:val="000000"/>
          <w:sz w:val="23"/>
        </w:rPr>
        <w:t> </w:t>
      </w:r>
      <w:r w:rsidRPr="00E95CF8">
        <w:rPr>
          <w:rFonts w:ascii="Arial" w:hAnsi="Arial" w:cs="Arial"/>
          <w:color w:val="000000"/>
          <w:sz w:val="23"/>
          <w:szCs w:val="23"/>
        </w:rPr>
        <w:t>Ой-ой-ой-ой!</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Доктор Айболит.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Потерпи, потерпи.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Ну, вот и все. А теперь ляг, поспи.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Мышонок. </w:t>
      </w:r>
      <w:r w:rsidRPr="00E95CF8">
        <w:rPr>
          <w:rFonts w:ascii="Arial" w:hAnsi="Arial" w:cs="Arial"/>
          <w:color w:val="000000"/>
          <w:sz w:val="23"/>
          <w:szCs w:val="23"/>
        </w:rPr>
        <w:t>А как же праздник?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Доктор Айболит</w:t>
      </w:r>
      <w:r w:rsidRPr="00E95CF8">
        <w:rPr>
          <w:rFonts w:ascii="Arial" w:hAnsi="Arial" w:cs="Arial"/>
          <w:color w:val="000000"/>
          <w:sz w:val="23"/>
        </w:rPr>
        <w:t> </w:t>
      </w:r>
      <w:r w:rsidRPr="00E95CF8">
        <w:rPr>
          <w:rFonts w:ascii="Arial" w:hAnsi="Arial" w:cs="Arial"/>
          <w:color w:val="000000"/>
          <w:sz w:val="23"/>
          <w:szCs w:val="23"/>
        </w:rPr>
        <w:t>(строго).</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Не стоит мечтать!</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Если ты болен - изволь отдыхать.</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Мышонок.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Ой, Айболит, я неправду сказал.</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Хвостик не просто ведь я потерял,</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Шел по дороге, на праздник спешил</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И прицепиться к машине решил.</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Не удержался и больно упал,</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Хвост потерял и к вам, доктор, попал.</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Доктор Айболит.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Нехорошо, что неправду сказал,</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Но повезло, что сильны тормоза.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Ладно. Вот выпей лекарство одно,</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Может, быстрее поможет оно.</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(Доктор поит лекарством Мышонка.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По дороге к перекрестку идет Ежик. Он идет правильно, по левой обочине, навстречу движущемуся транспорту. Ежик поет свою песенку.)</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Кот</w:t>
      </w:r>
      <w:r w:rsidRPr="00E95CF8">
        <w:rPr>
          <w:rFonts w:ascii="Arial" w:hAnsi="Arial" w:cs="Arial"/>
          <w:color w:val="000000"/>
          <w:sz w:val="23"/>
        </w:rPr>
        <w:t> </w:t>
      </w:r>
      <w:r w:rsidRPr="00E95CF8">
        <w:rPr>
          <w:rFonts w:ascii="Arial" w:hAnsi="Arial" w:cs="Arial"/>
          <w:color w:val="000000"/>
          <w:sz w:val="23"/>
          <w:szCs w:val="23"/>
        </w:rPr>
        <w:t>(детям).</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Вот с кого нужно пример бы вам взять!</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Правил дорожных нельзя нарушать.</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(Медвежонку.)  Знаешь что, Мишка, его подвези,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Вам веселее с ним будет в пути.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(Медвежонок сажает к себе в машину Ежика и они уезжают. На перекресток прилетает Сорока.)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Сорока.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Эй! Торопитесь, зверюшки! Живее!</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Лето цветами убрало аллеи.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Гости собрались, сверкают все краски,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Мы начинаем и песни, и пляски!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(Зверюшки исполняют «Польку зверят».)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Кот.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Рад всех вас видеть я. Птицы, зверята,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Все вы красивы, нарядны, богаты.</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Только Мышонок, наверно, скучает,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У Айболита лежит и не знает,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Как веселятся зверушки на бале...</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(Появляется Айболит, он везет коляску с Мышонком.)</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Доктор Айболит.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А вот и мы. Вы нас, видно, не ждали?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Кот</w:t>
      </w:r>
      <w:r w:rsidRPr="00E95CF8">
        <w:rPr>
          <w:rFonts w:ascii="Arial" w:hAnsi="Arial" w:cs="Arial"/>
          <w:color w:val="000000"/>
          <w:sz w:val="23"/>
        </w:rPr>
        <w:t> </w:t>
      </w:r>
      <w:r w:rsidRPr="00E95CF8">
        <w:rPr>
          <w:rFonts w:ascii="Arial" w:hAnsi="Arial" w:cs="Arial"/>
          <w:color w:val="000000"/>
          <w:sz w:val="23"/>
          <w:szCs w:val="23"/>
        </w:rPr>
        <w:t>(радостно).</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Как хорошо! Все сейчас уже в сборе.</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И не страшно никакое вам горе,</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Если запомнили правила эти,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Чтоб веселее жилось вам на свете!</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(Все участники инсценировки кланяются зрителям.)</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i/>
          <w:iCs/>
          <w:color w:val="000000"/>
          <w:sz w:val="23"/>
        </w:rPr>
        <w:t>Музыка и слова С. Подшибякиной.</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Песенка Медвежонка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Сшила мама мне штаны</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Небывалой ширины,</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Я на праздник попаду,</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Только стрелки наведу!</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 </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Песенка Лягушонка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Не хочет никто лягушонка везти,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Придется пешком мне на праздник идти.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Прыг! Скок! Прыг! Скок! То вкривь! То вбок!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 </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Песенка Кота-регулировщика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На посту я в ночь и в полдень,</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И зимою, и весной,</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Чтобы был порядок полный</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На дороге на лесной!</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 </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Я скажу вам, братцы, сразу,</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Знает весь лесной народ,</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От внимательного глаза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Нарушитель не уйдет!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 </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Песенка Мышонка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Я - мышонок маленький,</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Маленький-удаленький!</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Хоть пешком я не пойду,</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Но на праздник попаду!</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 </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Песенка Ежика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Я - примерный пешеход, пешеход,</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Знаю каждый переход, переход,</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Я по правилам хожу,</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Безопасно мне, ежу!</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Я по правилам хожу,</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Безопасно мне, ежу!</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 </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Потому что знают все, знают все,</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По дорогам и шоссе, и шоссе,</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Все, как я, ходить должны</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Только с левой стороны!</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Все, как я, ходить должны</w:t>
      </w:r>
    </w:p>
    <w:p w:rsidR="00F17C89" w:rsidRPr="00E95CF8" w:rsidRDefault="00F17C89" w:rsidP="002D6B57">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Только с левой стороны! </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Полька зверят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i/>
          <w:iCs/>
          <w:color w:val="000000"/>
          <w:sz w:val="23"/>
        </w:rPr>
        <w:t>Музыка, движения и слова С. Подшибякиной</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1. На празднике чудесном</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Танцуем мы сейчас,</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А солнышко нам светит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И радует всех нас!</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i/>
          <w:iCs/>
          <w:color w:val="000000"/>
          <w:sz w:val="23"/>
        </w:rPr>
        <w:t>Припев.</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Наш Кот-регулировщик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Нам в трудный час помог,</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И всем лесным зверюшкам</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Он преподал урок.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 </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2. Мы солнышку велели: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«Нам помогай расти!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Чтоб птички песни пели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И ландыш мог цвести!»</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i/>
          <w:iCs/>
          <w:color w:val="000000"/>
          <w:sz w:val="23"/>
        </w:rPr>
        <w:t>Припев.</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3. Когда ты на дороге</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И путь лежит далек,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То правила движенья</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Запомни назубок!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i/>
          <w:iCs/>
          <w:color w:val="000000"/>
          <w:sz w:val="23"/>
        </w:rPr>
        <w:t>Припев.</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b/>
          <w:bCs/>
          <w:color w:val="000000"/>
          <w:sz w:val="23"/>
        </w:rPr>
        <w:t>Песенка о правилах</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i/>
          <w:iCs/>
          <w:color w:val="000000"/>
          <w:sz w:val="23"/>
        </w:rPr>
        <w:t>Музыка С. Подшибякиной      Слова Я. Пишумова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1. Везде и всюду правила,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Их надо знать всегда: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Без них не выйдут в плаванье</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Из гавани суда.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Выходят в рейс по правилам</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Полярник и пилот.</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Свои имеют правила, свои имеют правила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Шофер и пешеход.</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i/>
          <w:iCs/>
          <w:color w:val="000000"/>
          <w:sz w:val="23"/>
        </w:rPr>
        <w:t>Припев.</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Как таблицу умноженья, как урок,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Помни правила движенья назубок.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Помни правила движенья,</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Как таблицу умноженья,</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Знай всегда их назубок!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 </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2. По городу, по улице</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Не ходят просто так,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Когда не знаешь правила –</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Легко попасть впросак.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Все время будь внимательным</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И помни наперед:</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Свои имеют правила, свои имеют правила</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Шофер и пешеход.</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i/>
          <w:iCs/>
          <w:color w:val="000000"/>
          <w:sz w:val="23"/>
        </w:rPr>
        <w:t>Припев.</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Как таблицу умноженья, как урок,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Помни правила движенья назубок.</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Помни правила движенья,</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Как таблицу умноженья,</w:t>
      </w:r>
    </w:p>
    <w:p w:rsidR="00F17C89" w:rsidRPr="00E95CF8" w:rsidRDefault="00F17C89" w:rsidP="00E95CF8">
      <w:pPr>
        <w:shd w:val="clear" w:color="auto" w:fill="FFFFFF"/>
        <w:spacing w:after="0" w:line="240" w:lineRule="auto"/>
        <w:ind w:firstLine="450"/>
        <w:jc w:val="both"/>
        <w:rPr>
          <w:rFonts w:ascii="Arial" w:hAnsi="Arial" w:cs="Arial"/>
          <w:color w:val="000000"/>
          <w:sz w:val="23"/>
          <w:szCs w:val="23"/>
        </w:rPr>
      </w:pPr>
      <w:r w:rsidRPr="00E95CF8">
        <w:rPr>
          <w:rFonts w:ascii="Arial" w:hAnsi="Arial" w:cs="Arial"/>
          <w:color w:val="000000"/>
          <w:sz w:val="23"/>
          <w:szCs w:val="23"/>
        </w:rPr>
        <w:t>Знай всегда их назубок!</w:t>
      </w:r>
    </w:p>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Pr>
          <w:rFonts w:ascii="Arial" w:hAnsi="Arial" w:cs="Arial"/>
          <w:color w:val="000000"/>
          <w:sz w:val="23"/>
          <w:szCs w:val="23"/>
        </w:rPr>
        <w:t>.</w:t>
      </w: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sidRPr="001405C9">
        <w:rPr>
          <w:rFonts w:ascii="Arial" w:hAnsi="Arial" w:cs="Arial"/>
          <w:noProof/>
          <w:color w:val="000000"/>
          <w:sz w:val="23"/>
          <w:szCs w:val="23"/>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3" o:spid="_x0000_i1025" type="#_x0000_t75" alt="http://ped-kopilka.ru/images/1(779).jpg" style="width:456pt;height:308.25pt;visibility:visible">
            <v:imagedata r:id="rId5" o:title=""/>
          </v:shape>
        </w:pict>
      </w:r>
    </w:p>
    <w:p w:rsidR="00F17C89" w:rsidRDefault="00F17C89" w:rsidP="00E95CF8">
      <w:pPr>
        <w:pStyle w:val="NormalWeb"/>
        <w:shd w:val="clear" w:color="auto" w:fill="FFFFFF"/>
        <w:spacing w:before="0" w:beforeAutospacing="0" w:after="0" w:afterAutospacing="0"/>
        <w:ind w:firstLine="300"/>
        <w:jc w:val="both"/>
        <w:rPr>
          <w:rStyle w:val="Emphasis"/>
          <w:rFonts w:ascii="Arial" w:hAnsi="Arial" w:cs="Arial"/>
          <w:color w:val="000000"/>
          <w:sz w:val="23"/>
          <w:szCs w:val="23"/>
          <w:bdr w:val="none" w:sz="0" w:space="0" w:color="auto" w:frame="1"/>
        </w:rPr>
      </w:pPr>
      <w:r>
        <w:rPr>
          <w:rStyle w:val="Emphasis"/>
          <w:rFonts w:ascii="Arial" w:hAnsi="Arial" w:cs="Arial"/>
          <w:color w:val="000000"/>
          <w:sz w:val="23"/>
          <w:szCs w:val="23"/>
          <w:bdr w:val="none" w:sz="0" w:space="0" w:color="auto" w:frame="1"/>
        </w:rPr>
        <w:t>Рис. 1. Подскажи Незнайке, что он делает не так?</w:t>
      </w: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sidRPr="001405C9">
        <w:rPr>
          <w:rFonts w:ascii="Arial" w:hAnsi="Arial" w:cs="Arial"/>
          <w:noProof/>
          <w:color w:val="000000"/>
          <w:sz w:val="23"/>
          <w:szCs w:val="23"/>
        </w:rPr>
        <w:pict>
          <v:shape id="Рисунок 4" o:spid="_x0000_i1026" type="#_x0000_t75" alt="http://ped-kopilka.ru/images/2(678).jpg" style="width:426pt;height:266.25pt;visibility:visible">
            <v:imagedata r:id="rId6" o:title=""/>
          </v:shape>
        </w:pict>
      </w: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Pr>
          <w:rStyle w:val="Emphasis"/>
          <w:rFonts w:ascii="Arial" w:hAnsi="Arial" w:cs="Arial"/>
          <w:color w:val="000000"/>
          <w:sz w:val="23"/>
          <w:szCs w:val="23"/>
          <w:bdr w:val="none" w:sz="0" w:space="0" w:color="auto" w:frame="1"/>
        </w:rPr>
        <w:t>Рис. 2. Почему инспектор остановил велосипедиста, если горит зеленый свет на светофоре?</w:t>
      </w: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sidRPr="001405C9">
        <w:rPr>
          <w:rFonts w:ascii="Arial" w:hAnsi="Arial" w:cs="Arial"/>
          <w:noProof/>
          <w:color w:val="000000"/>
          <w:sz w:val="23"/>
          <w:szCs w:val="23"/>
        </w:rPr>
        <w:pict>
          <v:shape id="Рисунок 5" o:spid="_x0000_i1027" type="#_x0000_t75" alt="http://ped-kopilka.ru/images/3(642).jpg" style="width:414pt;height:274.5pt;visibility:visible">
            <v:imagedata r:id="rId7" o:title=""/>
          </v:shape>
        </w:pict>
      </w: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Pr>
          <w:rStyle w:val="Emphasis"/>
          <w:rFonts w:ascii="Arial" w:hAnsi="Arial" w:cs="Arial"/>
          <w:color w:val="000000"/>
          <w:sz w:val="23"/>
          <w:szCs w:val="23"/>
          <w:bdr w:val="none" w:sz="0" w:space="0" w:color="auto" w:frame="1"/>
        </w:rPr>
        <w:t>Рис. 3. Почему люди разбегаются с тротуара?</w:t>
      </w: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sidRPr="001405C9">
        <w:rPr>
          <w:rFonts w:ascii="Arial" w:hAnsi="Arial" w:cs="Arial"/>
          <w:noProof/>
          <w:color w:val="000000"/>
          <w:sz w:val="23"/>
          <w:szCs w:val="23"/>
        </w:rPr>
        <w:pict>
          <v:shape id="Рисунок 6" o:spid="_x0000_i1028" type="#_x0000_t75" alt="http://ped-kopilka.ru/images/4(616).jpg" style="width:462pt;height:301.5pt;visibility:visible">
            <v:imagedata r:id="rId8" o:title=""/>
          </v:shape>
        </w:pict>
      </w: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Pr>
          <w:rStyle w:val="Emphasis"/>
          <w:rFonts w:ascii="Arial" w:hAnsi="Arial" w:cs="Arial"/>
          <w:color w:val="000000"/>
          <w:sz w:val="23"/>
          <w:szCs w:val="23"/>
          <w:bdr w:val="none" w:sz="0" w:space="0" w:color="auto" w:frame="1"/>
        </w:rPr>
        <w:t>Рис. 4. Что делает не так эта девочка? Где надо переходить улицу?</w:t>
      </w: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sidRPr="001405C9">
        <w:rPr>
          <w:rFonts w:ascii="Arial" w:hAnsi="Arial" w:cs="Arial"/>
          <w:noProof/>
          <w:color w:val="000000"/>
          <w:sz w:val="23"/>
          <w:szCs w:val="23"/>
        </w:rPr>
        <w:pict>
          <v:shape id="Рисунок 7" o:spid="_x0000_i1029" type="#_x0000_t75" alt="http://ped-kopilka.ru/images/5(596).jpg" style="width:414pt;height:260.25pt;visibility:visible">
            <v:imagedata r:id="rId9" o:title=""/>
          </v:shape>
        </w:pict>
      </w:r>
    </w:p>
    <w:p w:rsidR="00F17C89" w:rsidRDefault="00F17C89" w:rsidP="00E95CF8">
      <w:pPr>
        <w:pStyle w:val="NormalWeb"/>
        <w:shd w:val="clear" w:color="auto" w:fill="FFFFFF"/>
        <w:spacing w:before="0" w:beforeAutospacing="0" w:after="0" w:afterAutospacing="0"/>
        <w:ind w:firstLine="300"/>
        <w:jc w:val="both"/>
        <w:rPr>
          <w:rStyle w:val="Emphasis"/>
          <w:rFonts w:ascii="Arial" w:hAnsi="Arial" w:cs="Arial"/>
          <w:color w:val="000000"/>
          <w:sz w:val="23"/>
          <w:szCs w:val="23"/>
          <w:bdr w:val="none" w:sz="0" w:space="0" w:color="auto" w:frame="1"/>
        </w:rPr>
      </w:pPr>
      <w:r>
        <w:rPr>
          <w:rStyle w:val="Emphasis"/>
          <w:rFonts w:ascii="Arial" w:hAnsi="Arial" w:cs="Arial"/>
          <w:color w:val="000000"/>
          <w:sz w:val="23"/>
          <w:szCs w:val="23"/>
          <w:bdr w:val="none" w:sz="0" w:space="0" w:color="auto" w:frame="1"/>
        </w:rPr>
        <w:t>Рис. 5. Как ты думаешь, что может произойти с этим ребенком?</w:t>
      </w:r>
    </w:p>
    <w:p w:rsidR="00F17C89" w:rsidRDefault="00F17C89" w:rsidP="00E95CF8">
      <w:pPr>
        <w:pStyle w:val="NormalWeb"/>
        <w:shd w:val="clear" w:color="auto" w:fill="FFFFFF"/>
        <w:spacing w:before="0" w:beforeAutospacing="0" w:after="0" w:afterAutospacing="0"/>
        <w:ind w:firstLine="300"/>
        <w:jc w:val="both"/>
        <w:rPr>
          <w:rStyle w:val="Emphasis"/>
          <w:rFonts w:ascii="Arial" w:hAnsi="Arial" w:cs="Arial"/>
          <w:color w:val="000000"/>
          <w:sz w:val="23"/>
          <w:szCs w:val="23"/>
          <w:bdr w:val="none" w:sz="0" w:space="0" w:color="auto" w:frame="1"/>
        </w:rPr>
      </w:pPr>
    </w:p>
    <w:p w:rsidR="00F17C89" w:rsidRDefault="00F17C89" w:rsidP="00E95CF8">
      <w:pPr>
        <w:pStyle w:val="NormalWeb"/>
        <w:shd w:val="clear" w:color="auto" w:fill="FFFFFF"/>
        <w:spacing w:before="0" w:beforeAutospacing="0" w:after="0" w:afterAutospacing="0"/>
        <w:ind w:firstLine="300"/>
        <w:jc w:val="both"/>
        <w:rPr>
          <w:rStyle w:val="Emphasis"/>
          <w:rFonts w:ascii="Arial" w:hAnsi="Arial" w:cs="Arial"/>
          <w:color w:val="000000"/>
          <w:sz w:val="23"/>
          <w:szCs w:val="23"/>
          <w:bdr w:val="none" w:sz="0" w:space="0" w:color="auto" w:frame="1"/>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sidRPr="001405C9">
        <w:rPr>
          <w:rFonts w:ascii="Arial" w:hAnsi="Arial" w:cs="Arial"/>
          <w:noProof/>
          <w:color w:val="000000"/>
          <w:sz w:val="23"/>
          <w:szCs w:val="23"/>
        </w:rPr>
        <w:pict>
          <v:shape id="Рисунок 8" o:spid="_x0000_i1030" type="#_x0000_t75" alt="http://ped-kopilka.ru/images/6(567).jpg" style="width:474pt;height:288.75pt;visibility:visible">
            <v:imagedata r:id="rId10" o:title=""/>
          </v:shape>
        </w:pict>
      </w: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Pr>
          <w:rStyle w:val="Emphasis"/>
          <w:rFonts w:ascii="Arial" w:hAnsi="Arial" w:cs="Arial"/>
          <w:color w:val="000000"/>
          <w:sz w:val="23"/>
          <w:szCs w:val="23"/>
          <w:bdr w:val="none" w:sz="0" w:space="0" w:color="auto" w:frame="1"/>
        </w:rPr>
        <w:t>Рис. 6. Какое правило нарушил велосипедист?</w:t>
      </w: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sidRPr="001405C9">
        <w:rPr>
          <w:rFonts w:ascii="Arial" w:hAnsi="Arial" w:cs="Arial"/>
          <w:noProof/>
          <w:color w:val="000000"/>
          <w:sz w:val="23"/>
          <w:szCs w:val="23"/>
        </w:rPr>
        <w:pict>
          <v:shape id="Рисунок 9" o:spid="_x0000_i1031" type="#_x0000_t75" alt="http://ped-kopilka.ru/images/7(540).jpg" style="width:450pt;height:287.25pt;visibility:visible">
            <v:imagedata r:id="rId11" o:title=""/>
          </v:shape>
        </w:pict>
      </w:r>
    </w:p>
    <w:p w:rsidR="00F17C89" w:rsidRDefault="00F17C89" w:rsidP="00E95CF8">
      <w:pPr>
        <w:pStyle w:val="NormalWeb"/>
        <w:shd w:val="clear" w:color="auto" w:fill="FFFFFF"/>
        <w:spacing w:before="0" w:beforeAutospacing="0" w:after="0" w:afterAutospacing="0"/>
        <w:ind w:firstLine="300"/>
        <w:jc w:val="both"/>
        <w:rPr>
          <w:rStyle w:val="Emphasis"/>
          <w:rFonts w:ascii="Arial" w:hAnsi="Arial" w:cs="Arial"/>
          <w:color w:val="000000"/>
          <w:sz w:val="23"/>
          <w:szCs w:val="23"/>
          <w:bdr w:val="none" w:sz="0" w:space="0" w:color="auto" w:frame="1"/>
        </w:rPr>
      </w:pPr>
      <w:r>
        <w:rPr>
          <w:rStyle w:val="Emphasis"/>
          <w:rFonts w:ascii="Arial" w:hAnsi="Arial" w:cs="Arial"/>
          <w:color w:val="000000"/>
          <w:sz w:val="23"/>
          <w:szCs w:val="23"/>
          <w:bdr w:val="none" w:sz="0" w:space="0" w:color="auto" w:frame="1"/>
        </w:rPr>
        <w:t>Рис. 7. А какое правило нарушил велосипедист здесь?</w:t>
      </w:r>
    </w:p>
    <w:p w:rsidR="00F17C89" w:rsidRDefault="00F17C89" w:rsidP="00E95CF8">
      <w:pPr>
        <w:pStyle w:val="NormalWeb"/>
        <w:shd w:val="clear" w:color="auto" w:fill="FFFFFF"/>
        <w:spacing w:before="0" w:beforeAutospacing="0" w:after="0" w:afterAutospacing="0"/>
        <w:ind w:firstLine="300"/>
        <w:jc w:val="both"/>
        <w:rPr>
          <w:rStyle w:val="Emphasis"/>
          <w:rFonts w:ascii="Arial" w:hAnsi="Arial" w:cs="Arial"/>
          <w:color w:val="000000"/>
          <w:sz w:val="23"/>
          <w:szCs w:val="23"/>
          <w:bdr w:val="none" w:sz="0" w:space="0" w:color="auto" w:frame="1"/>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sidRPr="001405C9">
        <w:rPr>
          <w:rFonts w:ascii="Arial" w:hAnsi="Arial" w:cs="Arial"/>
          <w:noProof/>
          <w:color w:val="000000"/>
          <w:sz w:val="23"/>
          <w:szCs w:val="23"/>
        </w:rPr>
        <w:pict>
          <v:shape id="Рисунок 10" o:spid="_x0000_i1032" type="#_x0000_t75" alt="http://ped-kopilka.ru/images/8(506).jpg" style="width:444pt;height:304.5pt;visibility:visible">
            <v:imagedata r:id="rId12" o:title=""/>
          </v:shape>
        </w:pict>
      </w: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Pr>
          <w:rStyle w:val="Emphasis"/>
          <w:rFonts w:ascii="Arial" w:hAnsi="Arial" w:cs="Arial"/>
          <w:color w:val="000000"/>
          <w:sz w:val="23"/>
          <w:szCs w:val="23"/>
          <w:bdr w:val="none" w:sz="0" w:space="0" w:color="auto" w:frame="1"/>
        </w:rPr>
        <w:t>Рис. 8. Какое правило нарушено при переходе дороги?</w:t>
      </w: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sidRPr="001405C9">
        <w:rPr>
          <w:rFonts w:ascii="Arial" w:hAnsi="Arial" w:cs="Arial"/>
          <w:noProof/>
          <w:color w:val="000000"/>
          <w:sz w:val="23"/>
          <w:szCs w:val="23"/>
        </w:rPr>
        <w:pict>
          <v:shape id="Рисунок 11" o:spid="_x0000_i1033" type="#_x0000_t75" alt="http://ped-kopilka.ru/images/9(468).jpg" style="width:372pt;height:264pt;visibility:visible">
            <v:imagedata r:id="rId13" o:title=""/>
          </v:shape>
        </w:pict>
      </w:r>
    </w:p>
    <w:p w:rsidR="00F17C89" w:rsidRDefault="00F17C89" w:rsidP="00E95CF8">
      <w:pPr>
        <w:pStyle w:val="NormalWeb"/>
        <w:shd w:val="clear" w:color="auto" w:fill="FFFFFF"/>
        <w:spacing w:before="0" w:beforeAutospacing="0" w:after="0" w:afterAutospacing="0"/>
        <w:ind w:firstLine="300"/>
        <w:jc w:val="both"/>
        <w:rPr>
          <w:rStyle w:val="Emphasis"/>
          <w:rFonts w:ascii="Arial" w:hAnsi="Arial" w:cs="Arial"/>
          <w:color w:val="000000"/>
          <w:sz w:val="23"/>
          <w:szCs w:val="23"/>
          <w:bdr w:val="none" w:sz="0" w:space="0" w:color="auto" w:frame="1"/>
        </w:rPr>
      </w:pPr>
      <w:r>
        <w:rPr>
          <w:rStyle w:val="Emphasis"/>
          <w:rFonts w:ascii="Arial" w:hAnsi="Arial" w:cs="Arial"/>
          <w:color w:val="000000"/>
          <w:sz w:val="23"/>
          <w:szCs w:val="23"/>
          <w:bdr w:val="none" w:sz="0" w:space="0" w:color="auto" w:frame="1"/>
        </w:rPr>
        <w:t>Рис. 9. Как правильно обходить автобус (троллейбус)?</w:t>
      </w:r>
    </w:p>
    <w:p w:rsidR="00F17C89" w:rsidRDefault="00F17C89" w:rsidP="00E95CF8">
      <w:pPr>
        <w:pStyle w:val="NormalWeb"/>
        <w:shd w:val="clear" w:color="auto" w:fill="FFFFFF"/>
        <w:spacing w:before="0" w:beforeAutospacing="0" w:after="0" w:afterAutospacing="0"/>
        <w:ind w:firstLine="300"/>
        <w:jc w:val="both"/>
        <w:rPr>
          <w:rStyle w:val="Emphasis"/>
          <w:rFonts w:ascii="Arial" w:hAnsi="Arial" w:cs="Arial"/>
          <w:color w:val="000000"/>
          <w:sz w:val="23"/>
          <w:szCs w:val="23"/>
          <w:bdr w:val="none" w:sz="0" w:space="0" w:color="auto" w:frame="1"/>
        </w:rPr>
      </w:pPr>
    </w:p>
    <w:p w:rsidR="00F17C89" w:rsidRDefault="00F17C89" w:rsidP="00E95CF8">
      <w:pPr>
        <w:pStyle w:val="NormalWeb"/>
        <w:shd w:val="clear" w:color="auto" w:fill="FFFFFF"/>
        <w:spacing w:before="0" w:beforeAutospacing="0" w:after="0" w:afterAutospacing="0"/>
        <w:ind w:firstLine="300"/>
        <w:jc w:val="both"/>
        <w:rPr>
          <w:rStyle w:val="Emphasis"/>
          <w:rFonts w:ascii="Arial" w:hAnsi="Arial" w:cs="Arial"/>
          <w:color w:val="000000"/>
          <w:sz w:val="23"/>
          <w:szCs w:val="23"/>
          <w:bdr w:val="none" w:sz="0" w:space="0" w:color="auto" w:frame="1"/>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sidRPr="001405C9">
        <w:rPr>
          <w:rFonts w:ascii="Arial" w:hAnsi="Arial" w:cs="Arial"/>
          <w:noProof/>
          <w:color w:val="000000"/>
          <w:sz w:val="23"/>
          <w:szCs w:val="23"/>
        </w:rPr>
        <w:pict>
          <v:shape id="Рисунок 12" o:spid="_x0000_i1034" type="#_x0000_t75" alt="http://ped-kopilka.ru/images/10(438).jpg" style="width:438pt;height:282.75pt;visibility:visible">
            <v:imagedata r:id="rId14" o:title=""/>
          </v:shape>
        </w:pict>
      </w: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Pr>
          <w:rStyle w:val="Emphasis"/>
          <w:rFonts w:ascii="Arial" w:hAnsi="Arial" w:cs="Arial"/>
          <w:color w:val="000000"/>
          <w:sz w:val="23"/>
          <w:szCs w:val="23"/>
          <w:bdr w:val="none" w:sz="0" w:space="0" w:color="auto" w:frame="1"/>
        </w:rPr>
        <w:t>Рис. 10. Как правильно обходить трамвай?</w:t>
      </w: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sidRPr="001405C9">
        <w:rPr>
          <w:rFonts w:ascii="Arial" w:hAnsi="Arial" w:cs="Arial"/>
          <w:noProof/>
          <w:color w:val="000000"/>
          <w:sz w:val="23"/>
          <w:szCs w:val="23"/>
        </w:rPr>
        <w:pict>
          <v:shape id="Рисунок 13" o:spid="_x0000_i1035" type="#_x0000_t75" alt="http://ped-kopilka.ru/images/11(385).jpg" style="width:456pt;height:288.75pt;visibility:visible">
            <v:imagedata r:id="rId15" o:title=""/>
          </v:shape>
        </w:pict>
      </w:r>
    </w:p>
    <w:p w:rsidR="00F17C89" w:rsidRDefault="00F17C89" w:rsidP="00E95CF8">
      <w:pPr>
        <w:pStyle w:val="NormalWeb"/>
        <w:shd w:val="clear" w:color="auto" w:fill="FFFFFF"/>
        <w:spacing w:before="0" w:beforeAutospacing="0" w:after="0" w:afterAutospacing="0"/>
        <w:ind w:firstLine="300"/>
        <w:jc w:val="both"/>
        <w:rPr>
          <w:rStyle w:val="Emphasis"/>
          <w:rFonts w:ascii="Arial" w:hAnsi="Arial" w:cs="Arial"/>
          <w:color w:val="000000"/>
          <w:sz w:val="23"/>
          <w:szCs w:val="23"/>
          <w:bdr w:val="none" w:sz="0" w:space="0" w:color="auto" w:frame="1"/>
        </w:rPr>
      </w:pPr>
      <w:r>
        <w:rPr>
          <w:rStyle w:val="Emphasis"/>
          <w:rFonts w:ascii="Arial" w:hAnsi="Arial" w:cs="Arial"/>
          <w:color w:val="000000"/>
          <w:sz w:val="23"/>
          <w:szCs w:val="23"/>
          <w:bdr w:val="none" w:sz="0" w:space="0" w:color="auto" w:frame="1"/>
        </w:rPr>
        <w:t>Рис. 11. Почему инспектор остановил ребенка, если там висит знак «Пешеходный переход»?</w:t>
      </w: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sidRPr="001405C9">
        <w:rPr>
          <w:rFonts w:ascii="Arial" w:hAnsi="Arial" w:cs="Arial"/>
          <w:noProof/>
          <w:color w:val="000000"/>
          <w:sz w:val="23"/>
          <w:szCs w:val="23"/>
        </w:rPr>
        <w:pict>
          <v:shape id="Рисунок 14" o:spid="_x0000_i1036" type="#_x0000_t75" alt="http://ped-kopilka.ru/images/12(10).jpg" style="width:420pt;height:266.25pt;visibility:visible">
            <v:imagedata r:id="rId16" o:title=""/>
          </v:shape>
        </w:pict>
      </w: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Pr>
          <w:rStyle w:val="Emphasis"/>
          <w:rFonts w:ascii="Arial" w:hAnsi="Arial" w:cs="Arial"/>
          <w:color w:val="000000"/>
          <w:sz w:val="23"/>
          <w:szCs w:val="23"/>
          <w:bdr w:val="none" w:sz="0" w:space="0" w:color="auto" w:frame="1"/>
        </w:rPr>
        <w:t>Рис. 12. Какое правило для пассажиров нарушено?</w:t>
      </w: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sidRPr="001405C9">
        <w:rPr>
          <w:rFonts w:ascii="Arial" w:hAnsi="Arial" w:cs="Arial"/>
          <w:noProof/>
          <w:color w:val="000000"/>
          <w:sz w:val="23"/>
          <w:szCs w:val="23"/>
        </w:rPr>
        <w:pict>
          <v:shape id="Рисунок 15" o:spid="_x0000_i1037" type="#_x0000_t75" alt="http://ped-kopilka.ru/images/13(311).jpg" style="width:438pt;height:240pt;visibility:visible">
            <v:imagedata r:id="rId17" o:title=""/>
          </v:shape>
        </w:pict>
      </w:r>
    </w:p>
    <w:p w:rsidR="00F17C89" w:rsidRDefault="00F17C89" w:rsidP="00E95CF8">
      <w:pPr>
        <w:pStyle w:val="NormalWeb"/>
        <w:shd w:val="clear" w:color="auto" w:fill="FFFFFF"/>
        <w:spacing w:before="0" w:beforeAutospacing="0" w:after="0" w:afterAutospacing="0"/>
        <w:ind w:firstLine="300"/>
        <w:jc w:val="both"/>
        <w:rPr>
          <w:rStyle w:val="Emphasis"/>
          <w:rFonts w:ascii="Arial" w:hAnsi="Arial" w:cs="Arial"/>
          <w:color w:val="000000"/>
          <w:sz w:val="23"/>
          <w:szCs w:val="23"/>
          <w:bdr w:val="none" w:sz="0" w:space="0" w:color="auto" w:frame="1"/>
        </w:rPr>
      </w:pPr>
      <w:r>
        <w:rPr>
          <w:rStyle w:val="Emphasis"/>
          <w:rFonts w:ascii="Arial" w:hAnsi="Arial" w:cs="Arial"/>
          <w:color w:val="000000"/>
          <w:sz w:val="23"/>
          <w:szCs w:val="23"/>
          <w:bdr w:val="none" w:sz="0" w:space="0" w:color="auto" w:frame="1"/>
        </w:rPr>
        <w:t>Рис. 13. Есть ли на этом рисунке нарушение правил?</w:t>
      </w:r>
    </w:p>
    <w:p w:rsidR="00F17C89" w:rsidRDefault="00F17C89" w:rsidP="00E95CF8">
      <w:pPr>
        <w:pStyle w:val="NormalWeb"/>
        <w:shd w:val="clear" w:color="auto" w:fill="FFFFFF"/>
        <w:spacing w:before="0" w:beforeAutospacing="0" w:after="0" w:afterAutospacing="0"/>
        <w:ind w:firstLine="300"/>
        <w:jc w:val="both"/>
        <w:rPr>
          <w:rStyle w:val="Emphasis"/>
          <w:rFonts w:ascii="Arial" w:hAnsi="Arial" w:cs="Arial"/>
          <w:color w:val="000000"/>
          <w:sz w:val="23"/>
          <w:szCs w:val="23"/>
          <w:bdr w:val="none" w:sz="0" w:space="0" w:color="auto" w:frame="1"/>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sidRPr="001405C9">
        <w:rPr>
          <w:rFonts w:ascii="Arial" w:hAnsi="Arial" w:cs="Arial"/>
          <w:noProof/>
          <w:color w:val="000000"/>
          <w:sz w:val="23"/>
          <w:szCs w:val="23"/>
        </w:rPr>
        <w:pict>
          <v:shape id="Рисунок 16" o:spid="_x0000_i1038" type="#_x0000_t75" alt="http://ped-kopilka.ru/images/14(269).jpg" style="width:456pt;height:268.5pt;visibility:visible">
            <v:imagedata r:id="rId18" o:title=""/>
          </v:shape>
        </w:pict>
      </w:r>
    </w:p>
    <w:p w:rsidR="00F17C89" w:rsidRDefault="00F17C89" w:rsidP="00E95CF8">
      <w:pPr>
        <w:pStyle w:val="NormalWeb"/>
        <w:shd w:val="clear" w:color="auto" w:fill="FFFFFF"/>
        <w:spacing w:before="0" w:beforeAutospacing="0" w:after="0" w:afterAutospacing="0"/>
        <w:ind w:firstLine="300"/>
        <w:jc w:val="both"/>
        <w:rPr>
          <w:rStyle w:val="Emphasis"/>
          <w:rFonts w:ascii="Arial" w:hAnsi="Arial" w:cs="Arial"/>
          <w:color w:val="000000"/>
          <w:sz w:val="23"/>
          <w:szCs w:val="23"/>
          <w:bdr w:val="none" w:sz="0" w:space="0" w:color="auto" w:frame="1"/>
        </w:rPr>
      </w:pPr>
      <w:r>
        <w:rPr>
          <w:rStyle w:val="Emphasis"/>
          <w:rFonts w:ascii="Arial" w:hAnsi="Arial" w:cs="Arial"/>
          <w:color w:val="000000"/>
          <w:sz w:val="23"/>
          <w:szCs w:val="23"/>
          <w:bdr w:val="none" w:sz="0" w:space="0" w:color="auto" w:frame="1"/>
        </w:rPr>
        <w:t>Рис. 14. Какой дорожный знак надо поставить в этом месте?</w:t>
      </w: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sidRPr="001405C9">
        <w:rPr>
          <w:rFonts w:ascii="Arial" w:hAnsi="Arial" w:cs="Arial"/>
          <w:noProof/>
          <w:color w:val="000000"/>
          <w:sz w:val="23"/>
          <w:szCs w:val="23"/>
        </w:rPr>
        <w:pict>
          <v:shape id="Рисунок 17" o:spid="_x0000_i1039" type="#_x0000_t75" alt="http://ped-kopilka.ru/images/15(242).jpg" style="width:6in;height:297.75pt;visibility:visible">
            <v:imagedata r:id="rId19" o:title=""/>
          </v:shape>
        </w:pict>
      </w: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Pr>
          <w:rStyle w:val="Emphasis"/>
          <w:rFonts w:ascii="Arial" w:hAnsi="Arial" w:cs="Arial"/>
          <w:color w:val="000000"/>
          <w:sz w:val="23"/>
          <w:szCs w:val="23"/>
          <w:bdr w:val="none" w:sz="0" w:space="0" w:color="auto" w:frame="1"/>
        </w:rPr>
        <w:t>Рис.15. Какое правило нарушил водитель?</w:t>
      </w:r>
    </w:p>
    <w:p w:rsidR="00F17C89" w:rsidRDefault="00F17C89" w:rsidP="00E95CF8">
      <w:pPr>
        <w:pStyle w:val="NormalWeb"/>
        <w:shd w:val="clear" w:color="auto" w:fill="FFFFFF"/>
        <w:spacing w:before="0" w:beforeAutospacing="0" w:after="0" w:afterAutospacing="0"/>
        <w:ind w:firstLine="300"/>
        <w:jc w:val="both"/>
        <w:rPr>
          <w:rFonts w:ascii="Arial" w:hAnsi="Arial" w:cs="Arial"/>
          <w:color w:val="000000"/>
          <w:sz w:val="23"/>
          <w:szCs w:val="23"/>
        </w:rPr>
      </w:pPr>
      <w:r w:rsidRPr="001405C9">
        <w:rPr>
          <w:rFonts w:ascii="Arial" w:hAnsi="Arial" w:cs="Arial"/>
          <w:noProof/>
          <w:color w:val="000000"/>
          <w:sz w:val="23"/>
          <w:szCs w:val="23"/>
        </w:rPr>
        <w:pict>
          <v:shape id="Рисунок 18" o:spid="_x0000_i1040" type="#_x0000_t75" alt="http://ped-kopilka.ru/images/16(209).jpg" style="width:408pt;height:282pt;visibility:visible">
            <v:imagedata r:id="rId20" o:title=""/>
          </v:shape>
        </w:pict>
      </w:r>
    </w:p>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r>
        <w:t>«ДОРОЖНЫЕ ЗНАКИ» На столах у игроков разложены дорожные знаки. Ведущий читает загадку о дорожных знаках, игроки поднимают нужный знак. На дорогах знаков много, Их все дети должны знать! И все правила движения Должны точно выполнять. По полоскам чёрно-белым Пешеход шагает смело. Кто из вас ребята знает – Знак что этот означает? Дай машине тихий ход….. (пешеходный переход) Путь не близок на беду Ты не взял с собой еду Вас спасёт от голоданья Знак дорожный пункт ….. (питания) - Отчего бы это вдруг Стрелки дружно встали вкруг? И машины друг за другом Мчатся весело по кругу. Что такое, В самом деле, Словно мы на карусели! - Мы на площади с тобой, - Здесь дороги нет прямой. (круговое движение) Не доедешь без бензина До кафе и магазина. Этот знак вам скажет звонко: "Рядышком бензоколонка!" (Знак «Автозаправочная станция») В этом месте пешеход Терпеливо транспорт ждет. Он пешком устал шагать, Хочет пассажиром стать. (Знак «Место остановки автобуса») Знак водителей стращает, Въезд машинам запрещает! Не пытайтесь сгоряча Ехать мимо кирпича! (Знак «Въезд запрещен») Коль в грязи капот и шины, Надо срочно мыть машину. Ну, раз надо, значит, надо. Вот вам знак, что мойка рядом! (Знак «Мойка») Проводится игра «Красный, желтый, зеленый» Ведущий показывает цвета светофора, в соответствии с ними игроки выпо</w:t>
      </w:r>
    </w:p>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p w:rsidR="00F17C89" w:rsidRDefault="00F17C89"/>
    <w:tbl>
      <w:tblPr>
        <w:tblW w:w="0" w:type="auto"/>
        <w:tblCellMar>
          <w:left w:w="0" w:type="dxa"/>
          <w:right w:w="0" w:type="dxa"/>
        </w:tblCellMar>
        <w:tblLook w:val="00A0"/>
      </w:tblPr>
      <w:tblGrid>
        <w:gridCol w:w="4992"/>
        <w:gridCol w:w="1423"/>
      </w:tblGrid>
      <w:tr w:rsidR="00F17C89" w:rsidRPr="00D15B26" w:rsidTr="00BE2EA9">
        <w:tc>
          <w:tcPr>
            <w:tcW w:w="0" w:type="auto"/>
            <w:shd w:val="clear" w:color="auto" w:fill="FFFFFF"/>
            <w:tcMar>
              <w:top w:w="0" w:type="dxa"/>
              <w:left w:w="0" w:type="dxa"/>
              <w:bottom w:w="0" w:type="dxa"/>
              <w:right w:w="150" w:type="dxa"/>
            </w:tcMar>
          </w:tcPr>
          <w:p w:rsidR="00F17C89" w:rsidRPr="00D15B26" w:rsidRDefault="00F17C89">
            <w:pPr>
              <w:pStyle w:val="Heading1"/>
              <w:spacing w:before="0" w:after="150"/>
              <w:rPr>
                <w:rFonts w:ascii="Arial" w:hAnsi="Arial" w:cs="Arial"/>
                <w:b w:val="0"/>
                <w:bCs w:val="0"/>
                <w:color w:val="0B3805"/>
                <w:sz w:val="32"/>
                <w:szCs w:val="32"/>
              </w:rPr>
            </w:pPr>
            <w:r w:rsidRPr="00D15B26">
              <w:rPr>
                <w:rFonts w:ascii="Arial" w:hAnsi="Arial" w:cs="Arial"/>
                <w:b w:val="0"/>
                <w:bCs w:val="0"/>
                <w:color w:val="0B3805"/>
                <w:sz w:val="32"/>
                <w:szCs w:val="32"/>
              </w:rPr>
              <w:t>«Улица полна неожиданностей»</w:t>
            </w:r>
          </w:p>
        </w:tc>
        <w:tc>
          <w:tcPr>
            <w:tcW w:w="0" w:type="auto"/>
            <w:shd w:val="clear" w:color="auto" w:fill="FFFFFF"/>
            <w:noWrap/>
            <w:tcMar>
              <w:top w:w="60" w:type="dxa"/>
              <w:left w:w="0" w:type="dxa"/>
              <w:bottom w:w="0" w:type="dxa"/>
              <w:right w:w="150" w:type="dxa"/>
            </w:tcMar>
          </w:tcPr>
          <w:p w:rsidR="00F17C89" w:rsidRPr="00D15B26" w:rsidRDefault="00F17C89">
            <w:pPr>
              <w:rPr>
                <w:rFonts w:ascii="Arial" w:hAnsi="Arial" w:cs="Arial"/>
                <w:color w:val="999999"/>
                <w:sz w:val="17"/>
                <w:szCs w:val="17"/>
              </w:rPr>
            </w:pPr>
            <w:r w:rsidRPr="00D15B26">
              <w:rPr>
                <w:rStyle w:val="date"/>
                <w:rFonts w:ascii="Arial" w:hAnsi="Arial" w:cs="Arial"/>
                <w:color w:val="999999"/>
                <w:sz w:val="17"/>
                <w:szCs w:val="17"/>
              </w:rPr>
              <w:t>  пн., 20.01.2014</w:t>
            </w:r>
          </w:p>
        </w:tc>
      </w:tr>
    </w:tbl>
    <w:p w:rsidR="00F17C89" w:rsidRDefault="00F17C89" w:rsidP="00BE2EA9">
      <w:pPr>
        <w:shd w:val="clear" w:color="auto" w:fill="FFFFFF"/>
        <w:rPr>
          <w:rFonts w:ascii="Arial" w:hAnsi="Arial" w:cs="Arial"/>
          <w:color w:val="000000"/>
          <w:sz w:val="18"/>
          <w:szCs w:val="18"/>
        </w:rPr>
      </w:pPr>
      <w:hyperlink r:id="rId21" w:tgtFrame="_blank" w:history="1">
        <w:r>
          <w:rPr>
            <w:rStyle w:val="Hyperlink"/>
            <w:rFonts w:ascii="Arial" w:hAnsi="Arial" w:cs="Arial"/>
            <w:sz w:val="16"/>
            <w:szCs w:val="16"/>
          </w:rPr>
          <w:t>Яндекс.Директ</w:t>
        </w:r>
      </w:hyperlink>
    </w:p>
    <w:tbl>
      <w:tblPr>
        <w:tblW w:w="14010" w:type="dxa"/>
        <w:tblCellSpacing w:w="15" w:type="dxa"/>
        <w:tblCellMar>
          <w:top w:w="15" w:type="dxa"/>
          <w:left w:w="15" w:type="dxa"/>
          <w:bottom w:w="15" w:type="dxa"/>
          <w:right w:w="15" w:type="dxa"/>
        </w:tblCellMar>
        <w:tblLook w:val="00A0"/>
      </w:tblPr>
      <w:tblGrid>
        <w:gridCol w:w="6021"/>
        <w:gridCol w:w="3910"/>
        <w:gridCol w:w="6024"/>
      </w:tblGrid>
      <w:tr w:rsidR="00F17C89" w:rsidRPr="00D15B26" w:rsidTr="00BE2EA9">
        <w:trPr>
          <w:tblCellSpacing w:w="15" w:type="dxa"/>
        </w:trPr>
        <w:tc>
          <w:tcPr>
            <w:tcW w:w="4680" w:type="dxa"/>
            <w:vAlign w:val="center"/>
          </w:tcPr>
          <w:p w:rsidR="00F17C89" w:rsidRPr="00D15B26" w:rsidRDefault="00F17C89">
            <w:pPr>
              <w:rPr>
                <w:sz w:val="18"/>
                <w:szCs w:val="18"/>
              </w:rPr>
            </w:pPr>
            <w:hyperlink r:id="rId22" w:tgtFrame="_blank" w:history="1">
              <w:r w:rsidRPr="001405C9">
                <w:rPr>
                  <w:noProof/>
                  <w:color w:val="0084C1"/>
                  <w:sz w:val="18"/>
                  <w:szCs w:val="18"/>
                </w:rPr>
                <w:pict>
                  <v:shape id="Рисунок 563" o:spid="_x0000_i1041" type="#_x0000_t75" alt="http://avatars-fast.yandex.net/get-direct/iRC-QHc4SK8u0-Jmq4E4hw/x90" href="http://an.yandex.ru/count/2gxCYtYnMDq40000Zhmmbsy5XPj559K2cm5kGxS2Am68kocIsWQ9hPyaHfZ__________m-Uim0000ITg30J4xhtfGl-SydP6WwcY0YAkcmdDmFSi1MbaGIzjcpvwWAg0QMcQf05aR9sOAK9ZxBjXha8dxob8c05amAP1aACanOMjfIW1hMOdGMWbnTHhvCM5hETdHIqc9q5sP3dIjgG2nEKbI4WfvfT2gYiEFK9fC00000L3AxqqC2bI3x8MG6mi2lY5mEn0RA0KhceC1CJk-njy9g6-mngmV__________3yMF3ys-N20t0yw_5AMH1DB__________m_J0jlzJtr_VbxxOm7V0dqV?test-tag=3481275073&amp;stat-id=107374" style="width:67.5pt;height:86.25pt;visibility:visible" o:button="t">
                    <v:fill o:detectmouseclick="t"/>
                    <v:imagedata r:id="rId23" o:title=""/>
                  </v:shape>
                </w:pict>
              </w:r>
            </w:hyperlink>
            <w:hyperlink r:id="rId24" w:tgtFrame="_blank" w:history="1">
              <w:r w:rsidRPr="00D15B26">
                <w:rPr>
                  <w:rStyle w:val="Hyperlink"/>
                  <w:b/>
                  <w:bCs/>
                  <w:sz w:val="26"/>
                  <w:szCs w:val="26"/>
                </w:rPr>
                <w:t>Конкурс</w:t>
              </w:r>
              <w:r w:rsidRPr="00D15B26">
                <w:rPr>
                  <w:rStyle w:val="apple-converted-space"/>
                  <w:color w:val="0000FF"/>
                  <w:sz w:val="26"/>
                  <w:szCs w:val="26"/>
                  <w:u w:val="single"/>
                </w:rPr>
                <w:t> </w:t>
              </w:r>
              <w:r w:rsidRPr="00D15B26">
                <w:rPr>
                  <w:rStyle w:val="Hyperlink"/>
                  <w:sz w:val="26"/>
                  <w:szCs w:val="26"/>
                </w:rPr>
                <w:t>для</w:t>
              </w:r>
              <w:r w:rsidRPr="00D15B26">
                <w:rPr>
                  <w:rStyle w:val="Hyperlink"/>
                  <w:b/>
                  <w:bCs/>
                  <w:sz w:val="26"/>
                  <w:szCs w:val="26"/>
                </w:rPr>
                <w:t>воспитателей</w:t>
              </w:r>
              <w:r w:rsidRPr="00D15B26">
                <w:rPr>
                  <w:rStyle w:val="apple-converted-space"/>
                  <w:color w:val="0000FF"/>
                  <w:sz w:val="26"/>
                  <w:szCs w:val="26"/>
                  <w:u w:val="single"/>
                </w:rPr>
                <w:t> </w:t>
              </w:r>
              <w:r w:rsidRPr="00D15B26">
                <w:rPr>
                  <w:rStyle w:val="Hyperlink"/>
                  <w:sz w:val="26"/>
                  <w:szCs w:val="26"/>
                </w:rPr>
                <w:t>2016</w:t>
              </w:r>
            </w:hyperlink>
            <w:r w:rsidRPr="00D15B26">
              <w:rPr>
                <w:b/>
                <w:bCs/>
                <w:sz w:val="18"/>
                <w:szCs w:val="18"/>
              </w:rPr>
              <w:t>Конкурсы</w:t>
            </w:r>
            <w:r w:rsidRPr="00D15B26">
              <w:rPr>
                <w:rStyle w:val="apple-converted-space"/>
                <w:sz w:val="18"/>
                <w:szCs w:val="18"/>
              </w:rPr>
              <w:t> </w:t>
            </w:r>
            <w:r w:rsidRPr="00D15B26">
              <w:rPr>
                <w:sz w:val="18"/>
                <w:szCs w:val="18"/>
              </w:rPr>
              <w:t>для детей и</w:t>
            </w:r>
            <w:r w:rsidRPr="00D15B26">
              <w:rPr>
                <w:b/>
                <w:bCs/>
                <w:sz w:val="18"/>
                <w:szCs w:val="18"/>
              </w:rPr>
              <w:t>воспитателей</w:t>
            </w:r>
            <w:r w:rsidRPr="00D15B26">
              <w:rPr>
                <w:sz w:val="18"/>
                <w:szCs w:val="18"/>
              </w:rPr>
              <w:t>. Итоги и диплом за 2 дня. Участие 100 руб</w:t>
            </w:r>
            <w:hyperlink r:id="rId25" w:tgtFrame="_blank" w:history="1">
              <w:r w:rsidRPr="00D15B26">
                <w:rPr>
                  <w:rStyle w:val="Hyperlink"/>
                  <w:sz w:val="18"/>
                  <w:szCs w:val="18"/>
                </w:rPr>
                <w:t>Образцы дипломов</w:t>
              </w:r>
            </w:hyperlink>
            <w:hyperlink r:id="rId26" w:tgtFrame="_blank" w:history="1">
              <w:r w:rsidRPr="00D15B26">
                <w:rPr>
                  <w:rStyle w:val="Hyperlink"/>
                  <w:sz w:val="18"/>
                  <w:szCs w:val="18"/>
                </w:rPr>
                <w:t>Положение</w:t>
              </w:r>
            </w:hyperlink>
            <w:hyperlink r:id="rId27" w:tgtFrame="_blank" w:history="1">
              <w:r w:rsidRPr="00D15B26">
                <w:rPr>
                  <w:rStyle w:val="Hyperlink"/>
                  <w:sz w:val="18"/>
                  <w:szCs w:val="18"/>
                </w:rPr>
                <w:t>Ускоренные сроки</w:t>
              </w:r>
            </w:hyperlink>
            <w:hyperlink r:id="rId28" w:tgtFrame="_blank" w:history="1">
              <w:r w:rsidRPr="00D15B26">
                <w:rPr>
                  <w:rStyle w:val="Hyperlink"/>
                  <w:sz w:val="18"/>
                  <w:szCs w:val="18"/>
                </w:rPr>
                <w:t>Всероссийское СМИ</w:t>
              </w:r>
            </w:hyperlink>
            <w:hyperlink r:id="rId29" w:tgtFrame="_blank" w:history="1">
              <w:r w:rsidRPr="00D15B26">
                <w:rPr>
                  <w:rStyle w:val="Hyperlink"/>
                  <w:sz w:val="18"/>
                  <w:szCs w:val="18"/>
                </w:rPr>
                <w:t>edu-time.ru</w:t>
              </w:r>
            </w:hyperlink>
          </w:p>
        </w:tc>
        <w:tc>
          <w:tcPr>
            <w:tcW w:w="4665" w:type="dxa"/>
            <w:vAlign w:val="center"/>
          </w:tcPr>
          <w:p w:rsidR="00F17C89" w:rsidRPr="00D15B26" w:rsidRDefault="00F17C89">
            <w:pPr>
              <w:rPr>
                <w:sz w:val="18"/>
                <w:szCs w:val="18"/>
              </w:rPr>
            </w:pPr>
            <w:hyperlink r:id="rId30" w:tgtFrame="_blank" w:history="1">
              <w:r w:rsidRPr="001405C9">
                <w:rPr>
                  <w:noProof/>
                  <w:color w:val="0084C1"/>
                  <w:sz w:val="18"/>
                  <w:szCs w:val="18"/>
                </w:rPr>
                <w:pict>
                  <v:shape id="Рисунок 564" o:spid="_x0000_i1042" type="#_x0000_t75" alt="http://avatars-fast.yandex.net/get-direct/GidYAnHy7uMg2HM-bAbOow/x90" href="http://an.yandex.ru/count/2gxCYnoFTM040000Zhmmbsy5XPj559K2cm5kGxS2Am4oYBBsg606YPUuN9WQdhC00004dQSUdGcwzwKB_dF9sHeEfcYAkhjAlmBSiDx2w0EzlgShzmAg0QMasPu5lAKFYWMHidPWfGcFkr1190YVe4ubRvC2cM92Z9shQBQSPX-rc9mQe9kMUw-TgsYpd6iVj9YS6jcLrdpQaBqVb9Jo1wUD_AYmJIRu0gJ000005Goi5AxqqC2bI3x8MG6mi2lY5mEn0RA0Khcd7fq9k-njy9g6-mngmV__________3yMF3ysxkqg_0iwwtSBe0zB__________m_J0jlzJtr_VbxxOm7V0deV?test-tag=3481275073&amp;stat-id=107374" style="width:67.5pt;height:51pt;visibility:visible" o:button="t">
                    <v:fill o:detectmouseclick="t"/>
                    <v:imagedata r:id="rId31" o:title=""/>
                  </v:shape>
                </w:pict>
              </w:r>
            </w:hyperlink>
            <w:hyperlink r:id="rId32" w:tgtFrame="_blank" w:history="1">
              <w:r w:rsidRPr="00D15B26">
                <w:rPr>
                  <w:rStyle w:val="Hyperlink"/>
                  <w:sz w:val="26"/>
                  <w:szCs w:val="26"/>
                </w:rPr>
                <w:t>Не знаете куда сводить</w:t>
              </w:r>
              <w:r w:rsidRPr="00D15B26">
                <w:rPr>
                  <w:rStyle w:val="Hyperlink"/>
                  <w:b/>
                  <w:bCs/>
                  <w:sz w:val="26"/>
                  <w:szCs w:val="26"/>
                </w:rPr>
                <w:t>детей</w:t>
              </w:r>
              <w:r w:rsidRPr="00D15B26">
                <w:rPr>
                  <w:rStyle w:val="Hyperlink"/>
                  <w:sz w:val="26"/>
                  <w:szCs w:val="26"/>
                </w:rPr>
                <w:t>?</w:t>
              </w:r>
            </w:hyperlink>
            <w:r w:rsidRPr="00D15B26">
              <w:rPr>
                <w:sz w:val="18"/>
                <w:szCs w:val="18"/>
              </w:rPr>
              <w:t>Приходите к нам в город профессий.</w:t>
            </w:r>
            <w:r w:rsidRPr="00D15B26">
              <w:rPr>
                <w:rStyle w:val="apple-converted-space"/>
                <w:sz w:val="18"/>
                <w:szCs w:val="18"/>
              </w:rPr>
              <w:t> </w:t>
            </w:r>
            <w:r w:rsidRPr="00D15B26">
              <w:rPr>
                <w:b/>
                <w:bCs/>
                <w:sz w:val="18"/>
                <w:szCs w:val="18"/>
              </w:rPr>
              <w:t>Дети</w:t>
            </w:r>
            <w:r w:rsidRPr="00D15B26">
              <w:rPr>
                <w:rStyle w:val="apple-converted-space"/>
                <w:sz w:val="18"/>
                <w:szCs w:val="18"/>
              </w:rPr>
              <w:t> </w:t>
            </w:r>
            <w:r w:rsidRPr="00D15B26">
              <w:rPr>
                <w:sz w:val="18"/>
                <w:szCs w:val="18"/>
              </w:rPr>
              <w:t>будут в восторге! Мы ждем вас!</w:t>
            </w:r>
            <w:hyperlink r:id="rId33" w:tgtFrame="_blank" w:history="1">
              <w:r w:rsidRPr="00D15B26">
                <w:rPr>
                  <w:rStyle w:val="Hyperlink"/>
                  <w:sz w:val="18"/>
                  <w:szCs w:val="18"/>
                </w:rPr>
                <w:t>Афиша</w:t>
              </w:r>
            </w:hyperlink>
            <w:hyperlink r:id="rId34" w:tgtFrame="_blank" w:history="1">
              <w:r w:rsidRPr="00D15B26">
                <w:rPr>
                  <w:rStyle w:val="Hyperlink"/>
                  <w:sz w:val="18"/>
                  <w:szCs w:val="18"/>
                </w:rPr>
                <w:t>Узнать больше</w:t>
              </w:r>
            </w:hyperlink>
            <w:hyperlink r:id="rId35" w:tgtFrame="_blank" w:history="1">
              <w:r w:rsidRPr="00D15B26">
                <w:rPr>
                  <w:rStyle w:val="Hyperlink"/>
                  <w:sz w:val="18"/>
                  <w:szCs w:val="18"/>
                </w:rPr>
                <w:t>Цены и акции</w:t>
              </w:r>
            </w:hyperlink>
            <w:hyperlink r:id="rId36" w:tgtFrame="_blank" w:history="1">
              <w:r w:rsidRPr="00D15B26">
                <w:rPr>
                  <w:rStyle w:val="Hyperlink"/>
                  <w:sz w:val="18"/>
                  <w:szCs w:val="18"/>
                </w:rPr>
                <w:t>Контакты</w:t>
              </w:r>
            </w:hyperlink>
            <w:hyperlink r:id="rId37" w:tgtFrame="_blank" w:history="1">
              <w:r w:rsidRPr="00D15B26">
                <w:rPr>
                  <w:rStyle w:val="Hyperlink"/>
                  <w:sz w:val="18"/>
                  <w:szCs w:val="18"/>
                </w:rPr>
                <w:t>kidburg.ru</w:t>
              </w:r>
            </w:hyperlink>
            <w:hyperlink r:id="rId38" w:tgtFrame="_blank" w:history="1">
              <w:r w:rsidRPr="00D15B26">
                <w:rPr>
                  <w:rStyle w:val="Hyperlink"/>
                  <w:sz w:val="18"/>
                  <w:szCs w:val="18"/>
                </w:rPr>
                <w:t>Адрес и телефон</w:t>
              </w:r>
            </w:hyperlink>
            <w:r w:rsidRPr="00D15B26">
              <w:rPr>
                <w:sz w:val="18"/>
                <w:szCs w:val="18"/>
              </w:rPr>
              <w:t>Санкт-Петербург</w:t>
            </w:r>
          </w:p>
        </w:tc>
        <w:tc>
          <w:tcPr>
            <w:tcW w:w="4665" w:type="dxa"/>
            <w:vAlign w:val="center"/>
          </w:tcPr>
          <w:p w:rsidR="00F17C89" w:rsidRPr="00D15B26" w:rsidRDefault="00F17C89">
            <w:pPr>
              <w:rPr>
                <w:sz w:val="18"/>
                <w:szCs w:val="18"/>
              </w:rPr>
            </w:pPr>
            <w:hyperlink r:id="rId39" w:tgtFrame="_blank" w:history="1">
              <w:r w:rsidRPr="001405C9">
                <w:rPr>
                  <w:noProof/>
                  <w:color w:val="0084C1"/>
                  <w:sz w:val="18"/>
                  <w:szCs w:val="18"/>
                </w:rPr>
                <w:pict>
                  <v:shape id="Рисунок 565" o:spid="_x0000_i1043" type="#_x0000_t75" alt="http://avatars-fast.yandex.net/get-direct/mM4qXBjXKHKVquy76uTW7Q/x90" href="http://an.yandex.ru/count/2gxCYvwrXsK40000Zhmmbsy5XPj559K2cm5kGxS2Am4pYBi4o244YRR9k_e3cF__________3vwp000019seloqKklUb2_vpoTaQ3gP1YhqRW5W5tB5oiH87lR7J4Wa5gW6bhFqO296oTc2b2O-oxOQv29-yfI9W1PC2cGP2Z9Mc8BQOomcra4q8e9968Q-LfY2pcdK8j91D2DcJd27Qc8i8b9Vy4gUOfWAeheLS7gJ000005GokzD30fKW-o5a1iB0huXS3iG6oW5AvgByj5BliRV2QXliCQi7__________m_5Zm_DlXk0M0NEkN6n4WVI__________yFqmBR_KzzVtvU-sC1tm9-7m00?test-tag=1333791425&amp;stat-id=107374" style="width:67.5pt;height:90pt;visibility:visible" o:button="t">
                    <v:fill o:detectmouseclick="t"/>
                    <v:imagedata r:id="rId40" o:title=""/>
                  </v:shape>
                </w:pict>
              </w:r>
            </w:hyperlink>
            <w:hyperlink r:id="rId41" w:tgtFrame="_blank" w:history="1">
              <w:r w:rsidRPr="00D15B26">
                <w:rPr>
                  <w:rStyle w:val="Hyperlink"/>
                  <w:b/>
                  <w:bCs/>
                  <w:sz w:val="26"/>
                  <w:szCs w:val="26"/>
                </w:rPr>
                <w:t>Конкурсы</w:t>
              </w:r>
              <w:r w:rsidRPr="00D15B26">
                <w:rPr>
                  <w:rStyle w:val="apple-converted-space"/>
                  <w:color w:val="0000FF"/>
                  <w:sz w:val="26"/>
                  <w:szCs w:val="26"/>
                  <w:u w:val="single"/>
                </w:rPr>
                <w:t> </w:t>
              </w:r>
              <w:r w:rsidRPr="00D15B26">
                <w:rPr>
                  <w:rStyle w:val="Hyperlink"/>
                  <w:sz w:val="26"/>
                  <w:szCs w:val="26"/>
                </w:rPr>
                <w:t>для</w:t>
              </w:r>
              <w:r w:rsidRPr="00D15B26">
                <w:rPr>
                  <w:rStyle w:val="Hyperlink"/>
                  <w:b/>
                  <w:bCs/>
                  <w:sz w:val="26"/>
                  <w:szCs w:val="26"/>
                </w:rPr>
                <w:t>воспитателей</w:t>
              </w:r>
              <w:r w:rsidRPr="00D15B26">
                <w:rPr>
                  <w:rStyle w:val="apple-converted-space"/>
                  <w:color w:val="0000FF"/>
                  <w:sz w:val="26"/>
                  <w:szCs w:val="26"/>
                  <w:u w:val="single"/>
                </w:rPr>
                <w:t> </w:t>
              </w:r>
              <w:r w:rsidRPr="00D15B26">
                <w:rPr>
                  <w:rStyle w:val="Hyperlink"/>
                  <w:sz w:val="26"/>
                  <w:szCs w:val="26"/>
                </w:rPr>
                <w:t>2016</w:t>
              </w:r>
            </w:hyperlink>
            <w:r w:rsidRPr="00D15B26">
              <w:rPr>
                <w:sz w:val="18"/>
                <w:szCs w:val="18"/>
              </w:rPr>
              <w:t>Актуальные от 110 руб. Много направлений. Официально. Экспресс. Участвуйте!</w:t>
            </w:r>
            <w:hyperlink r:id="rId42" w:tgtFrame="_blank" w:history="1">
              <w:r w:rsidRPr="00D15B26">
                <w:rPr>
                  <w:rStyle w:val="Hyperlink"/>
                  <w:sz w:val="18"/>
                  <w:szCs w:val="18"/>
                </w:rPr>
                <w:t>Мастер-класс</w:t>
              </w:r>
            </w:hyperlink>
            <w:hyperlink r:id="rId43" w:tgtFrame="_blank" w:history="1">
              <w:r w:rsidRPr="00D15B26">
                <w:rPr>
                  <w:rStyle w:val="Hyperlink"/>
                  <w:sz w:val="18"/>
                  <w:szCs w:val="18"/>
                </w:rPr>
                <w:t>Презентация</w:t>
              </w:r>
            </w:hyperlink>
            <w:hyperlink r:id="rId44" w:tgtFrame="_blank" w:history="1">
              <w:r w:rsidRPr="00D15B26">
                <w:rPr>
                  <w:rStyle w:val="Hyperlink"/>
                  <w:sz w:val="18"/>
                  <w:szCs w:val="18"/>
                </w:rPr>
                <w:t>Методическая разработка</w:t>
              </w:r>
            </w:hyperlink>
            <w:hyperlink r:id="rId45" w:tgtFrame="_blank" w:history="1">
              <w:r w:rsidRPr="00D15B26">
                <w:rPr>
                  <w:rStyle w:val="Hyperlink"/>
                  <w:sz w:val="18"/>
                  <w:szCs w:val="18"/>
                </w:rPr>
                <w:t>Фотоконкурс</w:t>
              </w:r>
            </w:hyperlink>
            <w:hyperlink r:id="rId46" w:tgtFrame="_blank" w:history="1">
              <w:r w:rsidRPr="00D15B26">
                <w:rPr>
                  <w:rStyle w:val="Hyperlink"/>
                  <w:sz w:val="18"/>
                  <w:szCs w:val="18"/>
                </w:rPr>
                <w:t>portalzd.ru</w:t>
              </w:r>
            </w:hyperlink>
          </w:p>
        </w:tc>
      </w:tr>
    </w:tbl>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Автор:</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i/>
          <w:iCs/>
          <w:color w:val="000000"/>
          <w:sz w:val="21"/>
          <w:szCs w:val="21"/>
        </w:rPr>
        <w:t>Шикунова Ирина Николаевна,</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воспитатель</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МАДОУ Боровский детский сад "Журавушка"</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Цели:</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Образовательные</w:t>
      </w:r>
      <w:r>
        <w:rPr>
          <w:rStyle w:val="Strong"/>
          <w:rFonts w:ascii="Arial" w:hAnsi="Arial" w:cs="Arial"/>
          <w:color w:val="000000"/>
          <w:sz w:val="21"/>
          <w:szCs w:val="21"/>
        </w:rPr>
        <w:t>:</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закрепить знания о правилах дорожного движения дорожных знаках в игровой форме;</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-пополнить знания о правилах поведения на улице в игровой форме;</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-закреплять умение применять полученные знания в играх и повседневной жизни.</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Развивающая:</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способствовать развитию осторожности, осмотрительности на дорогах.</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Воспитательная:</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-воспитывать внимание на дорогах, сосредоточенность, наблюдательность.</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Интегрируемые области: «</w:t>
      </w:r>
      <w:r>
        <w:rPr>
          <w:rFonts w:ascii="Arial" w:hAnsi="Arial" w:cs="Arial"/>
          <w:color w:val="000000"/>
          <w:sz w:val="21"/>
          <w:szCs w:val="21"/>
        </w:rPr>
        <w:t>Безопасность», «Физическая культура», «Коммуникация», «Здоровье», «Социализация».</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Оборудование</w:t>
      </w:r>
      <w:r>
        <w:rPr>
          <w:rFonts w:ascii="Arial" w:hAnsi="Arial" w:cs="Arial"/>
          <w:color w:val="000000"/>
          <w:sz w:val="21"/>
          <w:szCs w:val="21"/>
        </w:rPr>
        <w:t>: мультимедийный проектор, музыкальное оформление, слайды с сюжетными картинками,  кружки по цветам светофора (по</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количеству детей),  игровое устройство светофор, «Зебра», дорожные знаки.Скачать презентацию:</w:t>
      </w:r>
      <w:r>
        <w:rPr>
          <w:rStyle w:val="apple-converted-space"/>
          <w:rFonts w:ascii="Arial" w:hAnsi="Arial" w:cs="Arial"/>
          <w:color w:val="000000"/>
          <w:sz w:val="21"/>
          <w:szCs w:val="21"/>
        </w:rPr>
        <w:t> </w:t>
      </w:r>
      <w:hyperlink r:id="rId47" w:tgtFrame="_blank" w:history="1">
        <w:r>
          <w:rPr>
            <w:rStyle w:val="Hyperlink"/>
            <w:rFonts w:ascii="Arial" w:hAnsi="Arial" w:cs="Arial"/>
            <w:color w:val="0084C1"/>
            <w:sz w:val="21"/>
            <w:szCs w:val="21"/>
          </w:rPr>
          <w:t>ПДД.pptx</w:t>
        </w:r>
      </w:hyperlink>
      <w:r>
        <w:rPr>
          <w:rStyle w:val="apple-converted-space"/>
          <w:rFonts w:ascii="Arial" w:hAnsi="Arial" w:cs="Arial"/>
          <w:color w:val="000000"/>
          <w:sz w:val="21"/>
          <w:szCs w:val="21"/>
        </w:rPr>
        <w:t> </w:t>
      </w:r>
      <w:r>
        <w:rPr>
          <w:rFonts w:ascii="Arial" w:hAnsi="Arial" w:cs="Arial"/>
          <w:color w:val="000000"/>
          <w:sz w:val="21"/>
          <w:szCs w:val="21"/>
        </w:rPr>
        <w:t>(1.26 МБ)</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Словарная работа: «</w:t>
      </w:r>
      <w:r>
        <w:rPr>
          <w:rFonts w:ascii="Arial" w:hAnsi="Arial" w:cs="Arial"/>
          <w:color w:val="000000"/>
          <w:sz w:val="21"/>
          <w:szCs w:val="21"/>
        </w:rPr>
        <w:t>пассажир», «пешеход», «тротуар», «зебра», «проезжая часть»</w:t>
      </w:r>
      <w:r>
        <w:rPr>
          <w:rStyle w:val="Strong"/>
          <w:rFonts w:ascii="Arial" w:hAnsi="Arial" w:cs="Arial"/>
          <w:color w:val="000000"/>
          <w:sz w:val="21"/>
          <w:szCs w:val="21"/>
        </w:rPr>
        <w:t>.</w:t>
      </w:r>
      <w:r>
        <w:rPr>
          <w:rStyle w:val="apple-converted-space"/>
          <w:rFonts w:ascii="Arial" w:hAnsi="Arial" w:cs="Arial"/>
          <w:b/>
          <w:bCs/>
          <w:color w:val="000000"/>
          <w:sz w:val="21"/>
          <w:szCs w:val="21"/>
        </w:rPr>
        <w:t> </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Ход образовательной деятельности</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Дети входят в зал. Круговая разминка «На улице»</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(звуки улиц города в записи)</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Воспитатель</w:t>
      </w:r>
      <w:r>
        <w:rPr>
          <w:rFonts w:ascii="Arial" w:hAnsi="Arial" w:cs="Arial"/>
          <w:color w:val="000000"/>
          <w:sz w:val="21"/>
          <w:szCs w:val="21"/>
        </w:rPr>
        <w:t>: Дети, что это за звуки? Где их можно услышать?</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 Дети</w:t>
      </w:r>
      <w:r>
        <w:rPr>
          <w:rFonts w:ascii="Arial" w:hAnsi="Arial" w:cs="Arial"/>
          <w:color w:val="000000"/>
          <w:sz w:val="21"/>
          <w:szCs w:val="21"/>
        </w:rPr>
        <w:t>: Их можно услышать на улице.</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(слайд №2)</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Воспитатель</w:t>
      </w:r>
      <w:r>
        <w:rPr>
          <w:rFonts w:ascii="Arial" w:hAnsi="Arial" w:cs="Arial"/>
          <w:color w:val="000000"/>
          <w:sz w:val="21"/>
          <w:szCs w:val="21"/>
        </w:rPr>
        <w:t>: Когда мы выходим на улицу все превращаемся в пешеходов и водителей. А каждый пешеход должен знать правила дорожного движения.</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Воспитатель</w:t>
      </w:r>
      <w:r>
        <w:rPr>
          <w:rFonts w:ascii="Arial" w:hAnsi="Arial" w:cs="Arial"/>
          <w:color w:val="000000"/>
          <w:sz w:val="21"/>
          <w:szCs w:val="21"/>
        </w:rPr>
        <w:t>: А вы знаете правила дорожного движения? (Дети отвечают).</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Воспитатель:</w:t>
      </w:r>
      <w:r>
        <w:rPr>
          <w:rStyle w:val="apple-converted-space"/>
          <w:rFonts w:ascii="Arial" w:hAnsi="Arial" w:cs="Arial"/>
          <w:color w:val="000000"/>
          <w:sz w:val="21"/>
          <w:szCs w:val="21"/>
        </w:rPr>
        <w:t> </w:t>
      </w:r>
      <w:r>
        <w:rPr>
          <w:rFonts w:ascii="Arial" w:hAnsi="Arial" w:cs="Arial"/>
          <w:color w:val="000000"/>
          <w:sz w:val="21"/>
          <w:szCs w:val="21"/>
        </w:rPr>
        <w:t>Сегодня я расскажу вам сказку.</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Emphasis"/>
          <w:rFonts w:ascii="Arial" w:hAnsi="Arial" w:cs="Arial"/>
          <w:b/>
          <w:bCs/>
          <w:color w:val="000000"/>
          <w:sz w:val="21"/>
          <w:szCs w:val="21"/>
        </w:rPr>
        <w:t>            Тише, детки, не шумите,</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Emphasis"/>
          <w:rFonts w:ascii="Arial" w:hAnsi="Arial" w:cs="Arial"/>
          <w:b/>
          <w:bCs/>
          <w:color w:val="000000"/>
          <w:sz w:val="21"/>
          <w:szCs w:val="21"/>
        </w:rPr>
        <w:t>           Нашу сказку не спугните,</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Emphasis"/>
          <w:rFonts w:ascii="Arial" w:hAnsi="Arial" w:cs="Arial"/>
          <w:b/>
          <w:bCs/>
          <w:color w:val="000000"/>
          <w:sz w:val="21"/>
          <w:szCs w:val="21"/>
        </w:rPr>
        <w:t>          Сказка в гости к нам пришла,</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Emphasis"/>
          <w:rFonts w:ascii="Arial" w:hAnsi="Arial" w:cs="Arial"/>
          <w:b/>
          <w:bCs/>
          <w:color w:val="000000"/>
          <w:sz w:val="21"/>
          <w:szCs w:val="21"/>
        </w:rPr>
        <w:t>          Очень деток ждет она.</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В одном сказочном городе жили веселые звери. А у них были веселые детишки, которые не знали правил дорожного движения.</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 слайд №3)</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Вот однажды выбежал погулять зайчонок. Остановился он на дороге, засмотрелся на солнечных зайчиков.</w:t>
      </w:r>
      <w:r>
        <w:rPr>
          <w:rStyle w:val="Emphasis"/>
          <w:rFonts w:ascii="Arial" w:hAnsi="Arial" w:cs="Arial"/>
          <w:b/>
          <w:bCs/>
          <w:color w:val="000000"/>
          <w:sz w:val="21"/>
          <w:szCs w:val="21"/>
        </w:rPr>
        <w:t> </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Emphasis"/>
          <w:rFonts w:ascii="Arial" w:hAnsi="Arial" w:cs="Arial"/>
          <w:b/>
          <w:bCs/>
          <w:color w:val="000000"/>
          <w:sz w:val="21"/>
          <w:szCs w:val="21"/>
        </w:rPr>
        <w:t> « Солнечный зайчик»</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(Гимнастика для глаз)</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Солнечный мой заинька                     Дети вытягивают вперед ладошки.</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Прыгни на ладошку.                           Ставят на них указательный палец.</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Солнечный мой заинька,</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Маленький как крошка.                       Голова находится в фиксированном</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Прыг на носик, на плечо.                         положении.</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Ой, как стало горячо!</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Прыг на лобик, и опять</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На плече давай скакать.</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Вот закрыли мы глаза,                          Закрывают глаза ладонями.</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А солнышко играет:</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Щечки теплыми лучами</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Нежно согревает.</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1 ребенок</w:t>
      </w:r>
      <w:r>
        <w:rPr>
          <w:rFonts w:ascii="Arial" w:hAnsi="Arial" w:cs="Arial"/>
          <w:color w:val="000000"/>
          <w:sz w:val="21"/>
          <w:szCs w:val="21"/>
        </w:rPr>
        <w:t>:  Входит зайка чуть живой.</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-Где скакал?</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-На мостовой.</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Не послушал зайка папу-</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Оторвали зайке лапу.</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Воспитатель</w:t>
      </w:r>
      <w:r>
        <w:rPr>
          <w:rFonts w:ascii="Arial" w:hAnsi="Arial" w:cs="Arial"/>
          <w:color w:val="000000"/>
          <w:sz w:val="21"/>
          <w:szCs w:val="21"/>
        </w:rPr>
        <w:t>: Ребята, разве можно гулять на дороге?</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А где можно ходить пешеходам? ( Ответы детей.)</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(слайд №4)</w:t>
      </w:r>
      <w:r>
        <w:rPr>
          <w:rStyle w:val="apple-converted-space"/>
          <w:rFonts w:ascii="Arial" w:hAnsi="Arial" w:cs="Arial"/>
          <w:b/>
          <w:bCs/>
          <w:color w:val="000000"/>
          <w:sz w:val="21"/>
          <w:szCs w:val="21"/>
        </w:rPr>
        <w:t> </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Воспитатель</w:t>
      </w:r>
      <w:r>
        <w:rPr>
          <w:rFonts w:ascii="Arial" w:hAnsi="Arial" w:cs="Arial"/>
          <w:color w:val="000000"/>
          <w:sz w:val="21"/>
          <w:szCs w:val="21"/>
        </w:rPr>
        <w:t>: А лисенок играл с мячом возле дороги.</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А рядом мчатся машины.  Укатился мяч на дорогу, побежал лисенок за ним.</w:t>
      </w:r>
      <w:r>
        <w:rPr>
          <w:rStyle w:val="apple-converted-space"/>
          <w:rFonts w:ascii="Arial" w:hAnsi="Arial" w:cs="Arial"/>
          <w:b/>
          <w:bCs/>
          <w:color w:val="000000"/>
          <w:sz w:val="21"/>
          <w:szCs w:val="21"/>
        </w:rPr>
        <w:t> </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2ребенок</w:t>
      </w:r>
      <w:r>
        <w:rPr>
          <w:rFonts w:ascii="Arial" w:hAnsi="Arial" w:cs="Arial"/>
          <w:color w:val="000000"/>
          <w:sz w:val="21"/>
          <w:szCs w:val="21"/>
        </w:rPr>
        <w:t>: На дороге автомобили</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Лисенка чуть не задавили.</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На дорогу нипочем</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Не надо бегать за мячом.</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Воспитатель</w:t>
      </w:r>
      <w:r>
        <w:rPr>
          <w:rFonts w:ascii="Arial" w:hAnsi="Arial" w:cs="Arial"/>
          <w:color w:val="000000"/>
          <w:sz w:val="21"/>
          <w:szCs w:val="21"/>
        </w:rPr>
        <w:t>: Ребята, какое правило нужно запомнить лисенку?</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Дети</w:t>
      </w:r>
      <w:r>
        <w:rPr>
          <w:rFonts w:ascii="Arial" w:hAnsi="Arial" w:cs="Arial"/>
          <w:color w:val="000000"/>
          <w:sz w:val="21"/>
          <w:szCs w:val="21"/>
        </w:rPr>
        <w:t>:  Нельзя играть рядом с проезжей частью.</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 слайд №5)</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Воспитатель</w:t>
      </w:r>
      <w:r>
        <w:rPr>
          <w:rFonts w:ascii="Arial" w:hAnsi="Arial" w:cs="Arial"/>
          <w:color w:val="000000"/>
          <w:sz w:val="21"/>
          <w:szCs w:val="21"/>
        </w:rPr>
        <w:t>: У кота есть свое средство передвижения.</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Какое отгадайте?</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Emphasis"/>
          <w:rFonts w:ascii="Arial" w:hAnsi="Arial" w:cs="Arial"/>
          <w:b/>
          <w:bCs/>
          <w:color w:val="000000"/>
          <w:sz w:val="21"/>
          <w:szCs w:val="21"/>
        </w:rPr>
        <w:t>               Этот зверь не ест овса</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Emphasis"/>
          <w:rFonts w:ascii="Arial" w:hAnsi="Arial" w:cs="Arial"/>
          <w:b/>
          <w:bCs/>
          <w:color w:val="000000"/>
          <w:sz w:val="21"/>
          <w:szCs w:val="21"/>
        </w:rPr>
        <w:t>           Вместо ног два колеса</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Emphasis"/>
          <w:rFonts w:ascii="Arial" w:hAnsi="Arial" w:cs="Arial"/>
          <w:b/>
          <w:bCs/>
          <w:color w:val="000000"/>
          <w:sz w:val="21"/>
          <w:szCs w:val="21"/>
        </w:rPr>
        <w:t>           Сядь верхом и мчись на нем</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Emphasis"/>
          <w:rFonts w:ascii="Arial" w:hAnsi="Arial" w:cs="Arial"/>
          <w:b/>
          <w:bCs/>
          <w:color w:val="000000"/>
          <w:sz w:val="21"/>
          <w:szCs w:val="21"/>
        </w:rPr>
        <w:t>          Только лучше правь рулем</w:t>
      </w:r>
      <w:r>
        <w:rPr>
          <w:rFonts w:ascii="Arial" w:hAnsi="Arial" w:cs="Arial"/>
          <w:color w:val="000000"/>
          <w:sz w:val="21"/>
          <w:szCs w:val="21"/>
        </w:rPr>
        <w:t>.   (Велосипед)</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(слайд №6)</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Музыкально-подвижная игра «На велосипеде»</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Воспитатель</w:t>
      </w:r>
      <w:r>
        <w:rPr>
          <w:rFonts w:ascii="Arial" w:hAnsi="Arial" w:cs="Arial"/>
          <w:color w:val="000000"/>
          <w:sz w:val="21"/>
          <w:szCs w:val="21"/>
        </w:rPr>
        <w:t>: Уточка взяла на прогулку своих маленьких утят.</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Emphasis"/>
          <w:rFonts w:ascii="Arial" w:hAnsi="Arial" w:cs="Arial"/>
          <w:b/>
          <w:bCs/>
          <w:color w:val="000000"/>
          <w:sz w:val="21"/>
          <w:szCs w:val="21"/>
        </w:rPr>
        <w:t>            Танец-игра «Утята»</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Но уточка, когда гуляет, никогда не смотрит на светофор.</w:t>
      </w:r>
      <w:r>
        <w:rPr>
          <w:rStyle w:val="apple-converted-space"/>
          <w:rFonts w:ascii="Arial" w:hAnsi="Arial" w:cs="Arial"/>
          <w:b/>
          <w:bCs/>
          <w:i/>
          <w:iCs/>
          <w:color w:val="000000"/>
          <w:sz w:val="21"/>
          <w:szCs w:val="21"/>
        </w:rPr>
        <w:t> </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3ребенок</w:t>
      </w:r>
      <w:r>
        <w:rPr>
          <w:rFonts w:ascii="Arial" w:hAnsi="Arial" w:cs="Arial"/>
          <w:color w:val="000000"/>
          <w:sz w:val="21"/>
          <w:szCs w:val="21"/>
        </w:rPr>
        <w:t>: Уточка на улице едва не пропала,</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Потому что уточка ходит, где попало.</w:t>
      </w:r>
      <w:r>
        <w:rPr>
          <w:rStyle w:val="apple-converted-space"/>
          <w:rFonts w:ascii="Arial" w:hAnsi="Arial" w:cs="Arial"/>
          <w:b/>
          <w:bCs/>
          <w:color w:val="000000"/>
          <w:sz w:val="21"/>
          <w:szCs w:val="21"/>
        </w:rPr>
        <w:t> </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Воспитатель:</w:t>
      </w:r>
      <w:r>
        <w:rPr>
          <w:rStyle w:val="apple-converted-space"/>
          <w:rFonts w:ascii="Arial" w:hAnsi="Arial" w:cs="Arial"/>
          <w:color w:val="000000"/>
          <w:sz w:val="21"/>
          <w:szCs w:val="21"/>
        </w:rPr>
        <w:t> </w:t>
      </w:r>
      <w:r>
        <w:rPr>
          <w:rFonts w:ascii="Arial" w:hAnsi="Arial" w:cs="Arial"/>
          <w:color w:val="000000"/>
          <w:sz w:val="21"/>
          <w:szCs w:val="21"/>
        </w:rPr>
        <w:t>Чтобы уточку не задавить, машина свернула  в сторону   и  остановилась.</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(слайд №7)</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4ребенок</w:t>
      </w:r>
      <w:r>
        <w:rPr>
          <w:rFonts w:ascii="Arial" w:hAnsi="Arial" w:cs="Arial"/>
          <w:color w:val="000000"/>
          <w:sz w:val="21"/>
          <w:szCs w:val="21"/>
        </w:rPr>
        <w:t>: - Что же встала ты, машина?</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-Би-би-би! Спустила шина!</w:t>
      </w:r>
      <w:r>
        <w:rPr>
          <w:rFonts w:ascii="Arial" w:hAnsi="Arial" w:cs="Arial"/>
          <w:color w:val="000000"/>
          <w:sz w:val="21"/>
          <w:szCs w:val="21"/>
        </w:rPr>
        <w:br/>
        <w:t>Умоляю, выручайте! Поскорее накачайте!</w:t>
      </w:r>
      <w:r>
        <w:rPr>
          <w:rFonts w:ascii="Arial" w:hAnsi="Arial" w:cs="Arial"/>
          <w:color w:val="000000"/>
          <w:sz w:val="21"/>
          <w:szCs w:val="21"/>
        </w:rPr>
        <w:br/>
      </w:r>
      <w:r>
        <w:rPr>
          <w:rStyle w:val="Emphasis"/>
          <w:rFonts w:ascii="Arial" w:hAnsi="Arial" w:cs="Arial"/>
          <w:b/>
          <w:bCs/>
          <w:color w:val="000000"/>
          <w:sz w:val="21"/>
          <w:szCs w:val="21"/>
        </w:rPr>
        <w:t> </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Emphasis"/>
          <w:rFonts w:ascii="Arial" w:hAnsi="Arial" w:cs="Arial"/>
          <w:b/>
          <w:bCs/>
          <w:color w:val="000000"/>
          <w:sz w:val="21"/>
          <w:szCs w:val="21"/>
        </w:rPr>
        <w:t> «Насос»</w:t>
      </w:r>
      <w:r>
        <w:rPr>
          <w:rStyle w:val="apple-converted-space"/>
          <w:rFonts w:ascii="Arial" w:hAnsi="Arial" w:cs="Arial"/>
          <w:color w:val="000000"/>
          <w:sz w:val="21"/>
          <w:szCs w:val="21"/>
        </w:rPr>
        <w:t> </w:t>
      </w:r>
      <w:r>
        <w:rPr>
          <w:rFonts w:ascii="Arial" w:hAnsi="Arial" w:cs="Arial"/>
          <w:color w:val="000000"/>
          <w:sz w:val="21"/>
          <w:szCs w:val="21"/>
        </w:rPr>
        <w:t>(Дыхательное упражнение)</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Мы качаем, мы качаем,</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-Воздух в шины надуваем.                        Стоя ноги слегка расставлены.</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Проверяем каждый раз,                         Пальцы сжать в кулаки. Наклоняться</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И вопросов нет у нас.                                Вниз, выбрасывая  резко руки,</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И произносить: «Ш-ш-ш». Выпрямляясь, прижать руки к груди</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и сделать вдох через нос.</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Воспитатель</w:t>
      </w:r>
      <w:r>
        <w:rPr>
          <w:rFonts w:ascii="Arial" w:hAnsi="Arial" w:cs="Arial"/>
          <w:color w:val="000000"/>
          <w:sz w:val="21"/>
          <w:szCs w:val="21"/>
        </w:rPr>
        <w:t>: Пассажиры, торопитесь</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По два рядышком садитесь.</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За рулем сидит шофер.</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Смотрит он на светофор.</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(слайд №8)</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(Появляется СВЕТОФОР СВЕТОФОРОВИЧ)</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Светофор:</w:t>
      </w:r>
      <w:r>
        <w:rPr>
          <w:rStyle w:val="apple-converted-space"/>
          <w:rFonts w:ascii="Arial" w:hAnsi="Arial" w:cs="Arial"/>
          <w:color w:val="000000"/>
          <w:sz w:val="21"/>
          <w:szCs w:val="21"/>
        </w:rPr>
        <w:t> </w:t>
      </w:r>
      <w:r>
        <w:rPr>
          <w:rFonts w:ascii="Arial" w:hAnsi="Arial" w:cs="Arial"/>
          <w:color w:val="000000"/>
          <w:sz w:val="21"/>
          <w:szCs w:val="21"/>
        </w:rPr>
        <w:t>Ребятам помогаю круглый год,</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На всех дорогах я стою.           </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Чтоб вы без страха перешли,</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Сигналы подаю.</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Emphasis"/>
          <w:rFonts w:ascii="Arial" w:hAnsi="Arial" w:cs="Arial"/>
          <w:b/>
          <w:bCs/>
          <w:color w:val="000000"/>
          <w:sz w:val="21"/>
          <w:szCs w:val="21"/>
        </w:rPr>
        <w:t>    Музыкально-подвижная игра «Найди свой цвет»</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(кружки по цветам светофора)</w:t>
      </w:r>
      <w:r>
        <w:rPr>
          <w:rFonts w:ascii="Arial" w:hAnsi="Arial" w:cs="Arial"/>
          <w:color w:val="000000"/>
          <w:sz w:val="21"/>
          <w:szCs w:val="21"/>
        </w:rPr>
        <w:br/>
        <w:t>В конце игры построиться в три колонны.</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Emphasis"/>
          <w:rFonts w:ascii="Arial" w:hAnsi="Arial" w:cs="Arial"/>
          <w:b/>
          <w:bCs/>
          <w:color w:val="000000"/>
          <w:sz w:val="21"/>
          <w:szCs w:val="21"/>
        </w:rPr>
        <w:t> Упражнение «Светофор»</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Светит красный светофор:                                  Стоят на месте.</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Нет проезда - стой шофер!</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Светит желтый - значит жди,                        Выполняют полуприседания</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Свет зеленый впереди.</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Вот зеленый светофор -                                        Двигаются по кругу</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Поезжай вперед, шофер!                                       Топающим шагом.</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Стук-стук-стук, день-день-день</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Так мы ездим целый день.</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Emphasis"/>
          <w:rFonts w:ascii="Arial" w:hAnsi="Arial" w:cs="Arial"/>
          <w:b/>
          <w:bCs/>
          <w:color w:val="000000"/>
          <w:sz w:val="21"/>
          <w:szCs w:val="21"/>
        </w:rPr>
        <w:t>Музыкально- подвижная игра «Водители и пешеходы»</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(слайд №9)</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Воспитатель:</w:t>
      </w:r>
      <w:r>
        <w:rPr>
          <w:rStyle w:val="apple-converted-space"/>
          <w:rFonts w:ascii="Arial" w:hAnsi="Arial" w:cs="Arial"/>
          <w:color w:val="000000"/>
          <w:sz w:val="21"/>
          <w:szCs w:val="21"/>
        </w:rPr>
        <w:t> </w:t>
      </w:r>
      <w:r>
        <w:rPr>
          <w:rFonts w:ascii="Arial" w:hAnsi="Arial" w:cs="Arial"/>
          <w:color w:val="000000"/>
          <w:sz w:val="21"/>
          <w:szCs w:val="21"/>
        </w:rPr>
        <w:t>Мышка тоже собралась погулять.</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Посмотрите, что же она делает!</w:t>
      </w:r>
      <w:r>
        <w:rPr>
          <w:rStyle w:val="apple-converted-space"/>
          <w:rFonts w:ascii="Arial" w:hAnsi="Arial" w:cs="Arial"/>
          <w:b/>
          <w:bCs/>
          <w:i/>
          <w:iCs/>
          <w:color w:val="000000"/>
          <w:sz w:val="21"/>
          <w:szCs w:val="21"/>
        </w:rPr>
        <w:t> </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5 ребенок</w:t>
      </w:r>
      <w:r>
        <w:rPr>
          <w:rFonts w:ascii="Arial" w:hAnsi="Arial" w:cs="Arial"/>
          <w:color w:val="000000"/>
          <w:sz w:val="21"/>
          <w:szCs w:val="21"/>
        </w:rPr>
        <w:t>: Прицепившись к задней шине,</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Мышка едет на машине.</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 Мышка, слезь! Скорее слезь!</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Хвост тебе отдавят здесь.</w:t>
      </w:r>
      <w:r>
        <w:rPr>
          <w:rStyle w:val="Emphasis"/>
          <w:rFonts w:ascii="Arial" w:hAnsi="Arial" w:cs="Arial"/>
          <w:b/>
          <w:bCs/>
          <w:color w:val="000000"/>
          <w:sz w:val="21"/>
          <w:szCs w:val="21"/>
        </w:rPr>
        <w:t>     </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Emphasis"/>
          <w:rFonts w:ascii="Arial" w:hAnsi="Arial" w:cs="Arial"/>
          <w:b/>
          <w:bCs/>
          <w:color w:val="000000"/>
          <w:sz w:val="21"/>
          <w:szCs w:val="21"/>
        </w:rPr>
        <w:t> Игра на внимание «Непослушная мышка»</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Светофор:</w:t>
      </w:r>
      <w:r>
        <w:rPr>
          <w:rStyle w:val="apple-converted-space"/>
          <w:rFonts w:ascii="Arial" w:hAnsi="Arial" w:cs="Arial"/>
          <w:color w:val="000000"/>
          <w:sz w:val="21"/>
          <w:szCs w:val="21"/>
        </w:rPr>
        <w:t> </w:t>
      </w:r>
      <w:r>
        <w:rPr>
          <w:rFonts w:ascii="Arial" w:hAnsi="Arial" w:cs="Arial"/>
          <w:color w:val="000000"/>
          <w:sz w:val="21"/>
          <w:szCs w:val="21"/>
        </w:rPr>
        <w:t>Как вы думаете, почему у всех этих зверей случились</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неприятности на дороге?</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Дети:</w:t>
      </w:r>
      <w:r>
        <w:rPr>
          <w:rFonts w:ascii="Arial" w:hAnsi="Arial" w:cs="Arial"/>
          <w:color w:val="000000"/>
          <w:sz w:val="21"/>
          <w:szCs w:val="21"/>
        </w:rPr>
        <w:t>   Правил движения дети не знали,</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Мышки- глупышки хвосты потеряли,</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Хрюшки - без шляпы, зайки - без лапы.</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Плачут звериные мамы и папы.</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(Повторить с детьми все правила дорожного движения.)</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Emphasis"/>
          <w:rFonts w:ascii="Arial" w:hAnsi="Arial" w:cs="Arial"/>
          <w:b/>
          <w:bCs/>
          <w:color w:val="000000"/>
          <w:sz w:val="21"/>
          <w:szCs w:val="21"/>
        </w:rPr>
        <w:t>       Игра со знаками дорожного движения</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 Разделить знаки для водителей и пешеходов.)</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Светофор:</w:t>
      </w:r>
      <w:r>
        <w:rPr>
          <w:rStyle w:val="apple-converted-space"/>
          <w:rFonts w:ascii="Arial" w:hAnsi="Arial" w:cs="Arial"/>
          <w:color w:val="000000"/>
          <w:sz w:val="21"/>
          <w:szCs w:val="21"/>
        </w:rPr>
        <w:t> </w:t>
      </w:r>
      <w:r>
        <w:rPr>
          <w:rFonts w:ascii="Arial" w:hAnsi="Arial" w:cs="Arial"/>
          <w:color w:val="000000"/>
          <w:sz w:val="21"/>
          <w:szCs w:val="21"/>
        </w:rPr>
        <w:t>Правила знаешь, ходи себе смело:</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Будут и лапки, и хвостики целы.</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Радостны дети: и мышки, и зайка</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Правила эти и ты повторяй-ка.</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Светофор:</w:t>
      </w:r>
      <w:r>
        <w:rPr>
          <w:rStyle w:val="apple-converted-space"/>
          <w:rFonts w:ascii="Arial" w:hAnsi="Arial" w:cs="Arial"/>
          <w:color w:val="000000"/>
          <w:sz w:val="21"/>
          <w:szCs w:val="21"/>
        </w:rPr>
        <w:t> </w:t>
      </w:r>
      <w:r>
        <w:rPr>
          <w:rFonts w:ascii="Arial" w:hAnsi="Arial" w:cs="Arial"/>
          <w:color w:val="000000"/>
          <w:sz w:val="21"/>
          <w:szCs w:val="21"/>
        </w:rPr>
        <w:t>Я посвящаю вас в лучшие пешеходы!</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(Вручаются светоотражающие значки.)</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     Дети выходят из зала под музыку.</w:t>
      </w:r>
    </w:p>
    <w:p w:rsidR="00F17C89" w:rsidRDefault="00F17C89" w:rsidP="00BE2EA9">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ФОТОГАЛЕРЕЯ</w:t>
      </w:r>
    </w:p>
    <w:p w:rsidR="00F17C89" w:rsidRPr="00BE2EA9" w:rsidRDefault="00F17C89" w:rsidP="00BE2EA9">
      <w:pPr>
        <w:shd w:val="clear" w:color="auto" w:fill="FFFFFF"/>
        <w:spacing w:before="75" w:after="75" w:line="273" w:lineRule="atLeast"/>
        <w:jc w:val="center"/>
        <w:rPr>
          <w:rFonts w:ascii="Arial" w:hAnsi="Arial" w:cs="Arial"/>
          <w:color w:val="000000"/>
          <w:sz w:val="21"/>
          <w:szCs w:val="21"/>
        </w:rPr>
      </w:pPr>
      <w:r w:rsidRPr="00BE2EA9">
        <w:rPr>
          <w:rFonts w:ascii="Arial" w:hAnsi="Arial" w:cs="Arial"/>
          <w:b/>
          <w:bCs/>
          <w:i/>
          <w:iCs/>
          <w:color w:val="000000"/>
          <w:sz w:val="21"/>
        </w:rPr>
        <w:t>Игра «Катание на велосипедах» </w:t>
      </w:r>
    </w:p>
    <w:p w:rsidR="00F17C89" w:rsidRPr="00BE2EA9" w:rsidRDefault="00F17C89" w:rsidP="00BE2EA9">
      <w:pPr>
        <w:shd w:val="clear" w:color="auto" w:fill="FFFFFF"/>
        <w:spacing w:before="75" w:after="75" w:line="273" w:lineRule="atLeast"/>
        <w:rPr>
          <w:rFonts w:ascii="Arial" w:hAnsi="Arial" w:cs="Arial"/>
          <w:color w:val="000000"/>
          <w:sz w:val="21"/>
          <w:szCs w:val="21"/>
        </w:rPr>
      </w:pPr>
      <w:r w:rsidRPr="00BE2EA9">
        <w:rPr>
          <w:rFonts w:ascii="Arial" w:hAnsi="Arial" w:cs="Arial"/>
          <w:i/>
          <w:iCs/>
          <w:color w:val="000000"/>
          <w:sz w:val="21"/>
        </w:rPr>
        <w:t>(участники двигаются по кругу в разных направлениях, встречаясь, придерживаются правой стороны, цель: быстрее приехать к финишу).</w:t>
      </w:r>
      <w:r w:rsidRPr="00BE2EA9">
        <w:rPr>
          <w:rFonts w:ascii="Arial" w:hAnsi="Arial" w:cs="Arial"/>
          <w:color w:val="000000"/>
          <w:sz w:val="21"/>
          <w:szCs w:val="21"/>
        </w:rPr>
        <w:t>Прибывшей паре задают вопросы:</w:t>
      </w:r>
    </w:p>
    <w:p w:rsidR="00F17C89" w:rsidRPr="00BE2EA9" w:rsidRDefault="00F17C89" w:rsidP="00BE2EA9">
      <w:pPr>
        <w:numPr>
          <w:ilvl w:val="0"/>
          <w:numId w:val="1"/>
        </w:numPr>
        <w:shd w:val="clear" w:color="auto" w:fill="FFFFFF"/>
        <w:spacing w:after="0" w:line="273" w:lineRule="atLeast"/>
        <w:ind w:left="0"/>
        <w:rPr>
          <w:rFonts w:ascii="Arial" w:hAnsi="Arial" w:cs="Arial"/>
          <w:color w:val="000000"/>
          <w:sz w:val="21"/>
          <w:szCs w:val="21"/>
        </w:rPr>
      </w:pPr>
      <w:r w:rsidRPr="00BE2EA9">
        <w:rPr>
          <w:rFonts w:ascii="Arial" w:hAnsi="Arial" w:cs="Arial"/>
          <w:color w:val="000000"/>
          <w:sz w:val="21"/>
          <w:szCs w:val="21"/>
        </w:rPr>
        <w:t>По какой стороне дороги вы двигались?  (</w:t>
      </w:r>
      <w:r w:rsidRPr="00BE2EA9">
        <w:rPr>
          <w:rFonts w:ascii="Arial" w:hAnsi="Arial" w:cs="Arial"/>
          <w:i/>
          <w:iCs/>
          <w:color w:val="000000"/>
          <w:sz w:val="21"/>
        </w:rPr>
        <w:t>по правой стороне)</w:t>
      </w:r>
    </w:p>
    <w:p w:rsidR="00F17C89" w:rsidRPr="00BE2EA9" w:rsidRDefault="00F17C89" w:rsidP="00BE2EA9">
      <w:pPr>
        <w:numPr>
          <w:ilvl w:val="0"/>
          <w:numId w:val="1"/>
        </w:numPr>
        <w:shd w:val="clear" w:color="auto" w:fill="FFFFFF"/>
        <w:spacing w:after="0" w:line="273" w:lineRule="atLeast"/>
        <w:ind w:left="0"/>
        <w:rPr>
          <w:rFonts w:ascii="Arial" w:hAnsi="Arial" w:cs="Arial"/>
          <w:color w:val="000000"/>
          <w:sz w:val="21"/>
          <w:szCs w:val="21"/>
        </w:rPr>
      </w:pPr>
      <w:r w:rsidRPr="00BE2EA9">
        <w:rPr>
          <w:rFonts w:ascii="Arial" w:hAnsi="Arial" w:cs="Arial"/>
          <w:color w:val="000000"/>
          <w:sz w:val="21"/>
          <w:szCs w:val="21"/>
        </w:rPr>
        <w:t>Вы– взрослые водители, а если в вашей машине находятся дети, куда вы их посадите?  (</w:t>
      </w:r>
      <w:r w:rsidRPr="00BE2EA9">
        <w:rPr>
          <w:rFonts w:ascii="Arial" w:hAnsi="Arial" w:cs="Arial"/>
          <w:i/>
          <w:iCs/>
          <w:color w:val="000000"/>
          <w:sz w:val="21"/>
        </w:rPr>
        <w:t>в специальное детское кресло).</w:t>
      </w:r>
    </w:p>
    <w:p w:rsidR="00F17C89" w:rsidRPr="00BE2EA9" w:rsidRDefault="00F17C89" w:rsidP="00BE2EA9">
      <w:pPr>
        <w:numPr>
          <w:ilvl w:val="0"/>
          <w:numId w:val="1"/>
        </w:numPr>
        <w:shd w:val="clear" w:color="auto" w:fill="FFFFFF"/>
        <w:spacing w:after="0" w:line="273" w:lineRule="atLeast"/>
        <w:ind w:left="0"/>
        <w:rPr>
          <w:rFonts w:ascii="Arial" w:hAnsi="Arial" w:cs="Arial"/>
          <w:color w:val="000000"/>
          <w:sz w:val="21"/>
          <w:szCs w:val="21"/>
        </w:rPr>
      </w:pPr>
      <w:r w:rsidRPr="00BE2EA9">
        <w:rPr>
          <w:rFonts w:ascii="Arial" w:hAnsi="Arial" w:cs="Arial"/>
          <w:color w:val="000000"/>
          <w:sz w:val="21"/>
          <w:szCs w:val="21"/>
        </w:rPr>
        <w:t>Вы сели в легковой автомобиль, что вы должны сделать в первую очередь?  (</w:t>
      </w:r>
      <w:r w:rsidRPr="00BE2EA9">
        <w:rPr>
          <w:rFonts w:ascii="Arial" w:hAnsi="Arial" w:cs="Arial"/>
          <w:i/>
          <w:iCs/>
          <w:color w:val="000000"/>
          <w:sz w:val="21"/>
        </w:rPr>
        <w:t>пристегнуться ремнём безопасности).</w:t>
      </w:r>
    </w:p>
    <w:p w:rsidR="00F17C89" w:rsidRDefault="00F17C89"/>
    <w:p w:rsidR="00F17C89" w:rsidRDefault="00F17C89"/>
    <w:p w:rsidR="00F17C89" w:rsidRDefault="00F17C89"/>
    <w:p w:rsidR="00F17C89" w:rsidRDefault="00F17C89"/>
    <w:p w:rsidR="00F17C89" w:rsidRDefault="00F17C89"/>
    <w:p w:rsidR="00F17C89" w:rsidRDefault="00F17C89" w:rsidP="00871BD2">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Воспитатель:</w:t>
      </w:r>
      <w:r>
        <w:rPr>
          <w:rStyle w:val="apple-converted-space"/>
          <w:rFonts w:ascii="Arial" w:hAnsi="Arial" w:cs="Arial"/>
          <w:b/>
          <w:bCs/>
          <w:color w:val="000000"/>
          <w:sz w:val="21"/>
          <w:szCs w:val="21"/>
        </w:rPr>
        <w:t> </w:t>
      </w:r>
      <w:r>
        <w:rPr>
          <w:rFonts w:ascii="Arial" w:hAnsi="Arial" w:cs="Arial"/>
          <w:color w:val="000000"/>
          <w:sz w:val="21"/>
          <w:szCs w:val="21"/>
        </w:rPr>
        <w:t>ребята, вы сегодня здоровались друг с другом? Давайте поприветствуем друг друга еще раз, но необычным способом: носиками, плечиками, рукопожатием, пятками и т.д.</w:t>
      </w:r>
    </w:p>
    <w:p w:rsidR="00F17C89" w:rsidRDefault="00F17C89" w:rsidP="00871BD2">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Коммуникативное упражнение «Приветствие»</w:t>
      </w:r>
    </w:p>
    <w:p w:rsidR="00F17C89" w:rsidRDefault="00F17C89" w:rsidP="00871BD2">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Воспитатель:</w:t>
      </w:r>
      <w:r>
        <w:rPr>
          <w:rStyle w:val="apple-converted-space"/>
          <w:rFonts w:ascii="Arial" w:hAnsi="Arial" w:cs="Arial"/>
          <w:color w:val="000000"/>
          <w:sz w:val="21"/>
          <w:szCs w:val="21"/>
        </w:rPr>
        <w:t> </w:t>
      </w:r>
      <w:r>
        <w:rPr>
          <w:rFonts w:ascii="Arial" w:hAnsi="Arial" w:cs="Arial"/>
          <w:color w:val="000000"/>
          <w:sz w:val="21"/>
          <w:szCs w:val="21"/>
        </w:rPr>
        <w:t>ребята, послушайте стихотворение и скажите, о чем оно?</w:t>
      </w:r>
    </w:p>
    <w:p w:rsidR="00F17C89" w:rsidRDefault="00F17C89" w:rsidP="00871BD2">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В центре города большого</w:t>
      </w:r>
    </w:p>
    <w:p w:rsidR="00F17C89" w:rsidRDefault="00F17C89" w:rsidP="00871BD2">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Очень много есть дорог,</w:t>
      </w:r>
    </w:p>
    <w:p w:rsidR="00F17C89" w:rsidRDefault="00F17C89" w:rsidP="00871BD2">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И, конечно, важно, чтобы</w:t>
      </w:r>
    </w:p>
    <w:p w:rsidR="00F17C89" w:rsidRDefault="00F17C89" w:rsidP="00871BD2">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Перейти их каждый мог.</w:t>
      </w:r>
    </w:p>
    <w:p w:rsidR="00F17C89" w:rsidRDefault="00F17C89" w:rsidP="00871BD2">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И поэтому придумал кто-то</w:t>
      </w:r>
    </w:p>
    <w:p w:rsidR="00F17C89" w:rsidRDefault="00F17C89" w:rsidP="00871BD2">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Правила друзья.</w:t>
      </w:r>
    </w:p>
    <w:p w:rsidR="00F17C89" w:rsidRDefault="00F17C89" w:rsidP="00871BD2">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Эти правила движенья,</w:t>
      </w:r>
    </w:p>
    <w:p w:rsidR="00F17C89" w:rsidRDefault="00F17C89" w:rsidP="00871BD2">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И хожденья, и вожденья</w:t>
      </w:r>
    </w:p>
    <w:p w:rsidR="00F17C89" w:rsidRDefault="00F17C89" w:rsidP="00871BD2">
      <w:pPr>
        <w:pStyle w:val="NormalWeb"/>
        <w:shd w:val="clear" w:color="auto" w:fill="FFFFFF"/>
        <w:spacing w:before="75" w:beforeAutospacing="0" w:after="75" w:afterAutospacing="0" w:line="368" w:lineRule="atLeast"/>
        <w:rPr>
          <w:rFonts w:ascii="Arial" w:hAnsi="Arial" w:cs="Arial"/>
          <w:color w:val="000000"/>
          <w:sz w:val="21"/>
          <w:szCs w:val="21"/>
        </w:rPr>
      </w:pPr>
      <w:r>
        <w:rPr>
          <w:rFonts w:ascii="Arial" w:hAnsi="Arial" w:cs="Arial"/>
          <w:color w:val="000000"/>
          <w:sz w:val="21"/>
          <w:szCs w:val="21"/>
        </w:rPr>
        <w:t>Забывать никак нельзя!</w:t>
      </w:r>
    </w:p>
    <w:p w:rsidR="00F17C89" w:rsidRDefault="00F17C89" w:rsidP="00871BD2">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Дети</w:t>
      </w:r>
      <w:r>
        <w:rPr>
          <w:rFonts w:ascii="Arial" w:hAnsi="Arial" w:cs="Arial"/>
          <w:color w:val="000000"/>
          <w:sz w:val="21"/>
          <w:szCs w:val="21"/>
        </w:rPr>
        <w:t>: стихотворение о правилах дорожного движения.</w:t>
      </w:r>
    </w:p>
    <w:p w:rsidR="00F17C89" w:rsidRDefault="00F17C89" w:rsidP="00871BD2">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Воспитатель:</w:t>
      </w:r>
      <w:r>
        <w:rPr>
          <w:rStyle w:val="apple-converted-space"/>
          <w:rFonts w:ascii="Arial" w:hAnsi="Arial" w:cs="Arial"/>
          <w:color w:val="000000"/>
          <w:sz w:val="21"/>
          <w:szCs w:val="21"/>
        </w:rPr>
        <w:t> </w:t>
      </w:r>
      <w:r>
        <w:rPr>
          <w:rFonts w:ascii="Arial" w:hAnsi="Arial" w:cs="Arial"/>
          <w:color w:val="000000"/>
          <w:sz w:val="21"/>
          <w:szCs w:val="21"/>
        </w:rPr>
        <w:t>а вы, ребята, знаете, как появились правила дорожного движения? Кто их придумал?</w:t>
      </w:r>
    </w:p>
    <w:p w:rsidR="00F17C89" w:rsidRDefault="00F17C89" w:rsidP="00871BD2">
      <w:pPr>
        <w:pStyle w:val="NormalWeb"/>
        <w:shd w:val="clear" w:color="auto" w:fill="FFFFFF"/>
        <w:spacing w:before="75" w:beforeAutospacing="0" w:after="75" w:afterAutospacing="0" w:line="368" w:lineRule="atLeast"/>
        <w:rPr>
          <w:rFonts w:ascii="Arial" w:hAnsi="Arial" w:cs="Arial"/>
          <w:color w:val="000000"/>
          <w:sz w:val="21"/>
          <w:szCs w:val="21"/>
        </w:rPr>
      </w:pPr>
      <w:r>
        <w:rPr>
          <w:rStyle w:val="Strong"/>
          <w:rFonts w:ascii="Arial" w:hAnsi="Arial" w:cs="Arial"/>
          <w:color w:val="000000"/>
          <w:sz w:val="21"/>
          <w:szCs w:val="21"/>
        </w:rPr>
        <w:t>Дети:</w:t>
      </w:r>
      <w:r>
        <w:rPr>
          <w:rStyle w:val="apple-converted-space"/>
          <w:rFonts w:ascii="Arial" w:hAnsi="Arial" w:cs="Arial"/>
          <w:color w:val="000000"/>
          <w:sz w:val="21"/>
          <w:szCs w:val="21"/>
        </w:rPr>
        <w:t> </w:t>
      </w:r>
      <w:r>
        <w:rPr>
          <w:rFonts w:ascii="Arial" w:hAnsi="Arial" w:cs="Arial"/>
          <w:color w:val="000000"/>
          <w:sz w:val="21"/>
          <w:szCs w:val="21"/>
        </w:rPr>
        <w:t>придумали водители, люди, милиционеры.....</w:t>
      </w:r>
    </w:p>
    <w:p w:rsidR="00F17C89" w:rsidRDefault="00F17C89">
      <w:r>
        <w:t>Я предлагаю ам посмотреть мультфильм о истории правил движения.</w:t>
      </w:r>
    </w:p>
    <w:p w:rsidR="00F17C89" w:rsidRDefault="00F17C89" w:rsidP="00871BD2">
      <w:pPr>
        <w:pStyle w:val="NormalWeb"/>
        <w:shd w:val="clear" w:color="auto" w:fill="FFFFFF"/>
        <w:spacing w:before="75" w:beforeAutospacing="0" w:after="75" w:afterAutospacing="0" w:line="368" w:lineRule="atLeast"/>
        <w:jc w:val="center"/>
        <w:rPr>
          <w:rFonts w:ascii="Arial" w:hAnsi="Arial" w:cs="Arial"/>
          <w:color w:val="000000"/>
          <w:sz w:val="21"/>
          <w:szCs w:val="21"/>
        </w:rPr>
      </w:pPr>
      <w:r>
        <w:rPr>
          <w:rStyle w:val="Emphasis"/>
          <w:rFonts w:ascii="Arial" w:hAnsi="Arial" w:cs="Arial"/>
          <w:b/>
          <w:bCs/>
          <w:color w:val="000000"/>
          <w:sz w:val="21"/>
          <w:szCs w:val="21"/>
        </w:rPr>
        <w:t>Видеофильм «Азбука безопасности на дороге»  (творческое объединение «Маски»).</w:t>
      </w:r>
    </w:p>
    <w:p w:rsidR="00F17C89" w:rsidRDefault="00F17C89" w:rsidP="00871BD2">
      <w:pPr>
        <w:pStyle w:val="NormalWeb"/>
        <w:shd w:val="clear" w:color="auto" w:fill="FFFFFF"/>
        <w:spacing w:before="75" w:beforeAutospacing="0" w:after="75" w:afterAutospacing="0" w:line="368" w:lineRule="atLeast"/>
        <w:jc w:val="center"/>
        <w:rPr>
          <w:rFonts w:ascii="Arial" w:hAnsi="Arial" w:cs="Arial"/>
          <w:color w:val="000000"/>
          <w:sz w:val="21"/>
          <w:szCs w:val="21"/>
        </w:rPr>
      </w:pPr>
      <w:r>
        <w:rPr>
          <w:rStyle w:val="Emphasis"/>
          <w:rFonts w:ascii="Arial" w:hAnsi="Arial" w:cs="Arial"/>
          <w:b/>
          <w:bCs/>
          <w:color w:val="000000"/>
          <w:sz w:val="21"/>
          <w:szCs w:val="21"/>
        </w:rPr>
        <w:t>Урок из истории правил дорожного движения</w:t>
      </w:r>
      <w:r>
        <w:rPr>
          <w:rStyle w:val="apple-converted-space"/>
          <w:rFonts w:ascii="Arial" w:hAnsi="Arial" w:cs="Arial"/>
          <w:b/>
          <w:bCs/>
          <w:i/>
          <w:iCs/>
          <w:color w:val="000000"/>
          <w:sz w:val="21"/>
          <w:szCs w:val="21"/>
        </w:rPr>
        <w:t> </w:t>
      </w:r>
    </w:p>
    <w:p w:rsidR="00F17C89" w:rsidRPr="00871BD2" w:rsidRDefault="00F17C89" w:rsidP="00871BD2">
      <w:pPr>
        <w:shd w:val="clear" w:color="auto" w:fill="FFFFFF"/>
        <w:spacing w:before="75" w:after="75" w:line="368" w:lineRule="atLeast"/>
        <w:rPr>
          <w:rFonts w:ascii="Arial" w:hAnsi="Arial" w:cs="Arial"/>
          <w:color w:val="000000"/>
          <w:sz w:val="21"/>
          <w:szCs w:val="21"/>
        </w:rPr>
      </w:pPr>
      <w:r w:rsidRPr="00871BD2">
        <w:rPr>
          <w:rFonts w:ascii="Arial" w:hAnsi="Arial" w:cs="Arial"/>
          <w:b/>
          <w:bCs/>
          <w:color w:val="000000"/>
          <w:sz w:val="21"/>
        </w:rPr>
        <w:t>I ТУР</w:t>
      </w:r>
      <w:r w:rsidRPr="00871BD2">
        <w:rPr>
          <w:rFonts w:ascii="Arial" w:hAnsi="Arial" w:cs="Arial"/>
          <w:color w:val="000000"/>
          <w:sz w:val="21"/>
        </w:rPr>
        <w:t> </w:t>
      </w:r>
      <w:r w:rsidRPr="00871BD2">
        <w:rPr>
          <w:rFonts w:ascii="Arial" w:hAnsi="Arial" w:cs="Arial"/>
          <w:color w:val="000000"/>
          <w:sz w:val="21"/>
          <w:szCs w:val="21"/>
        </w:rPr>
        <w:t>– разминка  «ШУТОЧНЫЕ ВОПРОСЫ»</w:t>
      </w:r>
    </w:p>
    <w:p w:rsidR="00F17C89" w:rsidRPr="00871BD2" w:rsidRDefault="00F17C89" w:rsidP="00871BD2">
      <w:pPr>
        <w:shd w:val="clear" w:color="auto" w:fill="FFFFFF"/>
        <w:spacing w:before="75" w:after="75" w:line="368" w:lineRule="atLeast"/>
        <w:rPr>
          <w:rFonts w:ascii="Arial" w:hAnsi="Arial" w:cs="Arial"/>
          <w:color w:val="000000"/>
          <w:sz w:val="21"/>
          <w:szCs w:val="21"/>
        </w:rPr>
      </w:pPr>
      <w:r w:rsidRPr="00871BD2">
        <w:rPr>
          <w:rFonts w:ascii="Arial" w:hAnsi="Arial" w:cs="Arial"/>
          <w:color w:val="000000"/>
          <w:sz w:val="21"/>
          <w:szCs w:val="21"/>
        </w:rPr>
        <w:t>Какие машины могут проехать на красный  свет?</w:t>
      </w:r>
    </w:p>
    <w:p w:rsidR="00F17C89" w:rsidRPr="00871BD2" w:rsidRDefault="00F17C89" w:rsidP="00871BD2">
      <w:pPr>
        <w:numPr>
          <w:ilvl w:val="0"/>
          <w:numId w:val="2"/>
        </w:numPr>
        <w:shd w:val="clear" w:color="auto" w:fill="FFFFFF"/>
        <w:spacing w:after="0" w:line="273" w:lineRule="atLeast"/>
        <w:ind w:left="0"/>
        <w:rPr>
          <w:rFonts w:ascii="Arial" w:hAnsi="Arial" w:cs="Arial"/>
          <w:color w:val="000000"/>
          <w:sz w:val="21"/>
          <w:szCs w:val="21"/>
        </w:rPr>
      </w:pPr>
      <w:r w:rsidRPr="00871BD2">
        <w:rPr>
          <w:rFonts w:ascii="Arial" w:hAnsi="Arial" w:cs="Arial"/>
          <w:color w:val="000000"/>
          <w:sz w:val="21"/>
          <w:szCs w:val="21"/>
        </w:rPr>
        <w:t>Папина и мамина</w:t>
      </w:r>
    </w:p>
    <w:p w:rsidR="00F17C89" w:rsidRPr="00871BD2" w:rsidRDefault="00F17C89" w:rsidP="00871BD2">
      <w:pPr>
        <w:numPr>
          <w:ilvl w:val="0"/>
          <w:numId w:val="2"/>
        </w:numPr>
        <w:shd w:val="clear" w:color="auto" w:fill="FFFFFF"/>
        <w:spacing w:after="0" w:line="273" w:lineRule="atLeast"/>
        <w:ind w:left="0"/>
        <w:rPr>
          <w:rFonts w:ascii="Arial" w:hAnsi="Arial" w:cs="Arial"/>
          <w:color w:val="000000"/>
          <w:sz w:val="21"/>
          <w:szCs w:val="21"/>
        </w:rPr>
      </w:pPr>
      <w:r w:rsidRPr="00871BD2">
        <w:rPr>
          <w:rFonts w:ascii="Arial" w:hAnsi="Arial" w:cs="Arial"/>
          <w:color w:val="000000"/>
          <w:sz w:val="21"/>
          <w:szCs w:val="21"/>
        </w:rPr>
        <w:t>Такси</w:t>
      </w:r>
    </w:p>
    <w:p w:rsidR="00F17C89" w:rsidRPr="00871BD2" w:rsidRDefault="00F17C89" w:rsidP="00871BD2">
      <w:pPr>
        <w:numPr>
          <w:ilvl w:val="0"/>
          <w:numId w:val="2"/>
        </w:numPr>
        <w:shd w:val="clear" w:color="auto" w:fill="FFFFFF"/>
        <w:spacing w:after="0" w:line="273" w:lineRule="atLeast"/>
        <w:ind w:left="0"/>
        <w:rPr>
          <w:rFonts w:ascii="Arial" w:hAnsi="Arial" w:cs="Arial"/>
          <w:color w:val="000000"/>
          <w:sz w:val="21"/>
          <w:szCs w:val="21"/>
        </w:rPr>
      </w:pPr>
      <w:r w:rsidRPr="00871BD2">
        <w:rPr>
          <w:rFonts w:ascii="Arial" w:hAnsi="Arial" w:cs="Arial"/>
          <w:color w:val="000000"/>
          <w:sz w:val="21"/>
          <w:szCs w:val="21"/>
        </w:rPr>
        <w:t>Скорая, пожарная, спецмашины</w:t>
      </w:r>
    </w:p>
    <w:p w:rsidR="00F17C89" w:rsidRPr="00871BD2" w:rsidRDefault="00F17C89" w:rsidP="00871BD2">
      <w:pPr>
        <w:shd w:val="clear" w:color="auto" w:fill="FFFFFF"/>
        <w:spacing w:before="75" w:after="75" w:line="368" w:lineRule="atLeast"/>
        <w:rPr>
          <w:rFonts w:ascii="Arial" w:hAnsi="Arial" w:cs="Arial"/>
          <w:color w:val="000000"/>
          <w:sz w:val="21"/>
          <w:szCs w:val="21"/>
        </w:rPr>
      </w:pPr>
      <w:r w:rsidRPr="00871BD2">
        <w:rPr>
          <w:rFonts w:ascii="Arial" w:hAnsi="Arial" w:cs="Arial"/>
          <w:color w:val="000000"/>
          <w:sz w:val="21"/>
          <w:szCs w:val="21"/>
        </w:rPr>
        <w:t>Дорогу можно переходить только на :</w:t>
      </w:r>
    </w:p>
    <w:p w:rsidR="00F17C89" w:rsidRPr="00871BD2" w:rsidRDefault="00F17C89" w:rsidP="00871BD2">
      <w:pPr>
        <w:numPr>
          <w:ilvl w:val="0"/>
          <w:numId w:val="3"/>
        </w:numPr>
        <w:shd w:val="clear" w:color="auto" w:fill="FFFFFF"/>
        <w:spacing w:after="0" w:line="273" w:lineRule="atLeast"/>
        <w:ind w:left="0"/>
        <w:rPr>
          <w:rFonts w:ascii="Arial" w:hAnsi="Arial" w:cs="Arial"/>
          <w:color w:val="000000"/>
          <w:sz w:val="21"/>
          <w:szCs w:val="21"/>
        </w:rPr>
      </w:pPr>
      <w:r w:rsidRPr="00871BD2">
        <w:rPr>
          <w:rFonts w:ascii="Arial" w:hAnsi="Arial" w:cs="Arial"/>
          <w:color w:val="000000"/>
          <w:sz w:val="21"/>
          <w:szCs w:val="21"/>
        </w:rPr>
        <w:t>Черный свет</w:t>
      </w:r>
    </w:p>
    <w:p w:rsidR="00F17C89" w:rsidRPr="00871BD2" w:rsidRDefault="00F17C89" w:rsidP="00871BD2">
      <w:pPr>
        <w:numPr>
          <w:ilvl w:val="0"/>
          <w:numId w:val="3"/>
        </w:numPr>
        <w:shd w:val="clear" w:color="auto" w:fill="FFFFFF"/>
        <w:spacing w:after="0" w:line="273" w:lineRule="atLeast"/>
        <w:ind w:left="0"/>
        <w:rPr>
          <w:rFonts w:ascii="Arial" w:hAnsi="Arial" w:cs="Arial"/>
          <w:color w:val="000000"/>
          <w:sz w:val="21"/>
          <w:szCs w:val="21"/>
        </w:rPr>
      </w:pPr>
      <w:r w:rsidRPr="00871BD2">
        <w:rPr>
          <w:rFonts w:ascii="Arial" w:hAnsi="Arial" w:cs="Arial"/>
          <w:color w:val="000000"/>
          <w:sz w:val="21"/>
          <w:szCs w:val="21"/>
        </w:rPr>
        <w:t>Зеленый свет</w:t>
      </w:r>
    </w:p>
    <w:p w:rsidR="00F17C89" w:rsidRPr="00871BD2" w:rsidRDefault="00F17C89" w:rsidP="00871BD2">
      <w:pPr>
        <w:numPr>
          <w:ilvl w:val="0"/>
          <w:numId w:val="3"/>
        </w:numPr>
        <w:shd w:val="clear" w:color="auto" w:fill="FFFFFF"/>
        <w:spacing w:after="0" w:line="273" w:lineRule="atLeast"/>
        <w:ind w:left="0"/>
        <w:rPr>
          <w:rFonts w:ascii="Arial" w:hAnsi="Arial" w:cs="Arial"/>
          <w:color w:val="000000"/>
          <w:sz w:val="21"/>
          <w:szCs w:val="21"/>
        </w:rPr>
      </w:pPr>
      <w:r w:rsidRPr="00871BD2">
        <w:rPr>
          <w:rFonts w:ascii="Arial" w:hAnsi="Arial" w:cs="Arial"/>
          <w:color w:val="000000"/>
          <w:sz w:val="21"/>
          <w:szCs w:val="21"/>
        </w:rPr>
        <w:t>Мигающий свет</w:t>
      </w:r>
    </w:p>
    <w:p w:rsidR="00F17C89" w:rsidRPr="00871BD2" w:rsidRDefault="00F17C89" w:rsidP="00871BD2">
      <w:pPr>
        <w:shd w:val="clear" w:color="auto" w:fill="FFFFFF"/>
        <w:spacing w:before="75" w:after="75" w:line="368" w:lineRule="atLeast"/>
        <w:rPr>
          <w:rFonts w:ascii="Arial" w:hAnsi="Arial" w:cs="Arial"/>
          <w:color w:val="000000"/>
          <w:sz w:val="21"/>
          <w:szCs w:val="21"/>
        </w:rPr>
      </w:pPr>
      <w:r w:rsidRPr="00871BD2">
        <w:rPr>
          <w:rFonts w:ascii="Arial" w:hAnsi="Arial" w:cs="Arial"/>
          <w:color w:val="000000"/>
          <w:sz w:val="21"/>
          <w:szCs w:val="21"/>
        </w:rPr>
        <w:t>Для чего постовому нужен жезл?</w:t>
      </w:r>
    </w:p>
    <w:p w:rsidR="00F17C89" w:rsidRPr="00871BD2" w:rsidRDefault="00F17C89" w:rsidP="00871BD2">
      <w:pPr>
        <w:numPr>
          <w:ilvl w:val="0"/>
          <w:numId w:val="4"/>
        </w:numPr>
        <w:shd w:val="clear" w:color="auto" w:fill="FFFFFF"/>
        <w:spacing w:after="0" w:line="273" w:lineRule="atLeast"/>
        <w:ind w:left="0"/>
        <w:rPr>
          <w:rFonts w:ascii="Arial" w:hAnsi="Arial" w:cs="Arial"/>
          <w:color w:val="000000"/>
          <w:sz w:val="21"/>
          <w:szCs w:val="21"/>
        </w:rPr>
      </w:pPr>
      <w:r w:rsidRPr="00871BD2">
        <w:rPr>
          <w:rFonts w:ascii="Arial" w:hAnsi="Arial" w:cs="Arial"/>
          <w:color w:val="000000"/>
          <w:sz w:val="21"/>
          <w:szCs w:val="21"/>
        </w:rPr>
        <w:t>Отгонять мух</w:t>
      </w:r>
    </w:p>
    <w:p w:rsidR="00F17C89" w:rsidRPr="00871BD2" w:rsidRDefault="00F17C89" w:rsidP="00871BD2">
      <w:pPr>
        <w:numPr>
          <w:ilvl w:val="0"/>
          <w:numId w:val="4"/>
        </w:numPr>
        <w:shd w:val="clear" w:color="auto" w:fill="FFFFFF"/>
        <w:spacing w:after="0" w:line="273" w:lineRule="atLeast"/>
        <w:ind w:left="0"/>
        <w:rPr>
          <w:rFonts w:ascii="Arial" w:hAnsi="Arial" w:cs="Arial"/>
          <w:color w:val="000000"/>
          <w:sz w:val="21"/>
          <w:szCs w:val="21"/>
        </w:rPr>
      </w:pPr>
      <w:r w:rsidRPr="00871BD2">
        <w:rPr>
          <w:rFonts w:ascii="Arial" w:hAnsi="Arial" w:cs="Arial"/>
          <w:color w:val="000000"/>
          <w:sz w:val="21"/>
          <w:szCs w:val="21"/>
        </w:rPr>
        <w:t>Приветствовать знакомых</w:t>
      </w:r>
    </w:p>
    <w:p w:rsidR="00F17C89" w:rsidRPr="00871BD2" w:rsidRDefault="00F17C89" w:rsidP="00871BD2">
      <w:pPr>
        <w:numPr>
          <w:ilvl w:val="0"/>
          <w:numId w:val="4"/>
        </w:numPr>
        <w:shd w:val="clear" w:color="auto" w:fill="FFFFFF"/>
        <w:spacing w:after="0" w:line="273" w:lineRule="atLeast"/>
        <w:ind w:left="0"/>
        <w:rPr>
          <w:rFonts w:ascii="Arial" w:hAnsi="Arial" w:cs="Arial"/>
          <w:color w:val="000000"/>
          <w:sz w:val="21"/>
          <w:szCs w:val="21"/>
        </w:rPr>
      </w:pPr>
      <w:r w:rsidRPr="00871BD2">
        <w:rPr>
          <w:rFonts w:ascii="Arial" w:hAnsi="Arial" w:cs="Arial"/>
          <w:color w:val="000000"/>
          <w:sz w:val="21"/>
          <w:szCs w:val="21"/>
        </w:rPr>
        <w:t>Регулировать дорожное движение</w:t>
      </w:r>
    </w:p>
    <w:p w:rsidR="00F17C89" w:rsidRPr="00871BD2" w:rsidRDefault="00F17C89" w:rsidP="00871BD2">
      <w:pPr>
        <w:shd w:val="clear" w:color="auto" w:fill="FFFFFF"/>
        <w:spacing w:before="75" w:after="75" w:line="368" w:lineRule="atLeast"/>
        <w:rPr>
          <w:rFonts w:ascii="Arial" w:hAnsi="Arial" w:cs="Arial"/>
          <w:color w:val="000000"/>
          <w:sz w:val="21"/>
          <w:szCs w:val="21"/>
        </w:rPr>
      </w:pPr>
      <w:r w:rsidRPr="00871BD2">
        <w:rPr>
          <w:rFonts w:ascii="Arial" w:hAnsi="Arial" w:cs="Arial"/>
          <w:color w:val="000000"/>
          <w:sz w:val="21"/>
          <w:szCs w:val="21"/>
        </w:rPr>
        <w:t>как правильно нужно переходить дорогу?</w:t>
      </w:r>
    </w:p>
    <w:p w:rsidR="00F17C89" w:rsidRPr="00871BD2" w:rsidRDefault="00F17C89" w:rsidP="00871BD2">
      <w:pPr>
        <w:numPr>
          <w:ilvl w:val="0"/>
          <w:numId w:val="5"/>
        </w:numPr>
        <w:shd w:val="clear" w:color="auto" w:fill="FFFFFF"/>
        <w:spacing w:after="0" w:line="273" w:lineRule="atLeast"/>
        <w:ind w:left="0"/>
        <w:rPr>
          <w:rFonts w:ascii="Arial" w:hAnsi="Arial" w:cs="Arial"/>
          <w:color w:val="000000"/>
          <w:sz w:val="21"/>
          <w:szCs w:val="21"/>
        </w:rPr>
      </w:pPr>
      <w:r w:rsidRPr="00871BD2">
        <w:rPr>
          <w:rFonts w:ascii="Arial" w:hAnsi="Arial" w:cs="Arial"/>
          <w:color w:val="000000"/>
          <w:sz w:val="21"/>
          <w:szCs w:val="21"/>
        </w:rPr>
        <w:t>Перейти по пешеходному переходу</w:t>
      </w:r>
    </w:p>
    <w:p w:rsidR="00F17C89" w:rsidRPr="00871BD2" w:rsidRDefault="00F17C89" w:rsidP="00871BD2">
      <w:pPr>
        <w:numPr>
          <w:ilvl w:val="0"/>
          <w:numId w:val="5"/>
        </w:numPr>
        <w:shd w:val="clear" w:color="auto" w:fill="FFFFFF"/>
        <w:spacing w:after="0" w:line="273" w:lineRule="atLeast"/>
        <w:ind w:left="0"/>
        <w:rPr>
          <w:rFonts w:ascii="Arial" w:hAnsi="Arial" w:cs="Arial"/>
          <w:color w:val="000000"/>
          <w:sz w:val="21"/>
          <w:szCs w:val="21"/>
        </w:rPr>
      </w:pPr>
      <w:r w:rsidRPr="00871BD2">
        <w:rPr>
          <w:rFonts w:ascii="Arial" w:hAnsi="Arial" w:cs="Arial"/>
          <w:color w:val="000000"/>
          <w:sz w:val="21"/>
          <w:szCs w:val="21"/>
        </w:rPr>
        <w:t>Сесть на капот машины, и попросить, чтоб перевезли</w:t>
      </w:r>
    </w:p>
    <w:p w:rsidR="00F17C89" w:rsidRPr="00871BD2" w:rsidRDefault="00F17C89" w:rsidP="00871BD2">
      <w:pPr>
        <w:numPr>
          <w:ilvl w:val="0"/>
          <w:numId w:val="5"/>
        </w:numPr>
        <w:shd w:val="clear" w:color="auto" w:fill="FFFFFF"/>
        <w:spacing w:after="0" w:line="273" w:lineRule="atLeast"/>
        <w:ind w:left="0"/>
        <w:rPr>
          <w:rFonts w:ascii="Arial" w:hAnsi="Arial" w:cs="Arial"/>
          <w:color w:val="000000"/>
          <w:sz w:val="21"/>
          <w:szCs w:val="21"/>
        </w:rPr>
      </w:pPr>
      <w:r w:rsidRPr="00871BD2">
        <w:rPr>
          <w:rFonts w:ascii="Arial" w:hAnsi="Arial" w:cs="Arial"/>
          <w:color w:val="000000"/>
          <w:sz w:val="21"/>
          <w:szCs w:val="21"/>
        </w:rPr>
        <w:t>Взять мяч и поиграть футбол на дороге</w:t>
      </w:r>
    </w:p>
    <w:p w:rsidR="00F17C89" w:rsidRDefault="00F17C89"/>
    <w:p w:rsidR="00F17C89" w:rsidRDefault="00F17C89"/>
    <w:p w:rsidR="00F17C89" w:rsidRDefault="00F17C89"/>
    <w:sectPr w:rsidR="00F17C89" w:rsidSect="003E71F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Trebuchet MS">
    <w:panose1 w:val="020B0603020202020204"/>
    <w:charset w:val="CC"/>
    <w:family w:val="swiss"/>
    <w:pitch w:val="variable"/>
    <w:sig w:usb0="00000287" w:usb1="00000000" w:usb2="00000000" w:usb3="00000000" w:csb0="0000009F" w:csb1="00000000"/>
  </w:font>
  <w:font w:name="Arial">
    <w:panose1 w:val="020B0604020202020204"/>
    <w:charset w:val="CC"/>
    <w:family w:val="swiss"/>
    <w:pitch w:val="variable"/>
    <w:sig w:usb0="20002A87" w:usb1="80000000" w:usb2="00000008"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187766"/>
    <w:multiLevelType w:val="multilevel"/>
    <w:tmpl w:val="8C4A6F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16B858B3"/>
    <w:multiLevelType w:val="multilevel"/>
    <w:tmpl w:val="5514531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nsid w:val="1CD96295"/>
    <w:multiLevelType w:val="multilevel"/>
    <w:tmpl w:val="930819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48FD673F"/>
    <w:multiLevelType w:val="multilevel"/>
    <w:tmpl w:val="3D4043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4B7B5FAC"/>
    <w:multiLevelType w:val="multilevel"/>
    <w:tmpl w:val="16C04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2"/>
  </w:num>
  <w:num w:numId="3">
    <w:abstractNumId w:val="0"/>
  </w:num>
  <w:num w:numId="4">
    <w:abstractNumId w:val="3"/>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6148F"/>
    <w:rsid w:val="000035CE"/>
    <w:rsid w:val="00114054"/>
    <w:rsid w:val="001405C9"/>
    <w:rsid w:val="001A3F65"/>
    <w:rsid w:val="002D6B57"/>
    <w:rsid w:val="003275F5"/>
    <w:rsid w:val="003E71F8"/>
    <w:rsid w:val="004A2934"/>
    <w:rsid w:val="005372E4"/>
    <w:rsid w:val="006C53E0"/>
    <w:rsid w:val="00871BD2"/>
    <w:rsid w:val="00A074D4"/>
    <w:rsid w:val="00BE2EA9"/>
    <w:rsid w:val="00C85F46"/>
    <w:rsid w:val="00D15B26"/>
    <w:rsid w:val="00D431E0"/>
    <w:rsid w:val="00D6148F"/>
    <w:rsid w:val="00E95CF8"/>
    <w:rsid w:val="00F17C89"/>
    <w:rsid w:val="00F34492"/>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71F8"/>
    <w:pPr>
      <w:spacing w:after="200" w:line="276" w:lineRule="auto"/>
    </w:pPr>
  </w:style>
  <w:style w:type="paragraph" w:styleId="Heading1">
    <w:name w:val="heading 1"/>
    <w:basedOn w:val="Normal"/>
    <w:next w:val="Normal"/>
    <w:link w:val="Heading1Char"/>
    <w:uiPriority w:val="99"/>
    <w:qFormat/>
    <w:rsid w:val="00BE2EA9"/>
    <w:pPr>
      <w:keepNext/>
      <w:keepLines/>
      <w:spacing w:before="480" w:after="0"/>
      <w:outlineLvl w:val="0"/>
    </w:pPr>
    <w:rPr>
      <w:rFonts w:ascii="Cambria" w:hAnsi="Cambria"/>
      <w:b/>
      <w:bCs/>
      <w:color w:val="365F91"/>
      <w:sz w:val="28"/>
      <w:szCs w:val="28"/>
    </w:rPr>
  </w:style>
  <w:style w:type="paragraph" w:styleId="Heading2">
    <w:name w:val="heading 2"/>
    <w:basedOn w:val="Normal"/>
    <w:link w:val="Heading2Char"/>
    <w:uiPriority w:val="99"/>
    <w:qFormat/>
    <w:rsid w:val="00E95CF8"/>
    <w:pPr>
      <w:spacing w:before="100" w:beforeAutospacing="1" w:after="100" w:afterAutospacing="1" w:line="240" w:lineRule="auto"/>
      <w:outlineLvl w:val="1"/>
    </w:pPr>
    <w:rPr>
      <w:rFonts w:ascii="Times New Roman" w:hAnsi="Times New Roman"/>
      <w:b/>
      <w:bCs/>
      <w:sz w:val="36"/>
      <w:szCs w:val="36"/>
    </w:rPr>
  </w:style>
  <w:style w:type="paragraph" w:styleId="Heading3">
    <w:name w:val="heading 3"/>
    <w:basedOn w:val="Normal"/>
    <w:link w:val="Heading3Char"/>
    <w:uiPriority w:val="99"/>
    <w:qFormat/>
    <w:rsid w:val="00E95CF8"/>
    <w:pPr>
      <w:spacing w:before="100" w:beforeAutospacing="1" w:after="100" w:afterAutospacing="1" w:line="240" w:lineRule="auto"/>
      <w:outlineLvl w:val="2"/>
    </w:pPr>
    <w:rPr>
      <w:rFonts w:ascii="Times New Roman" w:hAnsi="Times New Roman"/>
      <w:b/>
      <w:bCs/>
      <w:sz w:val="27"/>
      <w:szCs w:val="27"/>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E2EA9"/>
    <w:rPr>
      <w:rFonts w:ascii="Cambria" w:hAnsi="Cambria" w:cs="Times New Roman"/>
      <w:b/>
      <w:bCs/>
      <w:color w:val="365F91"/>
      <w:sz w:val="28"/>
      <w:szCs w:val="28"/>
    </w:rPr>
  </w:style>
  <w:style w:type="character" w:customStyle="1" w:styleId="Heading2Char">
    <w:name w:val="Heading 2 Char"/>
    <w:basedOn w:val="DefaultParagraphFont"/>
    <w:link w:val="Heading2"/>
    <w:uiPriority w:val="99"/>
    <w:locked/>
    <w:rsid w:val="00E95CF8"/>
    <w:rPr>
      <w:rFonts w:ascii="Times New Roman" w:hAnsi="Times New Roman" w:cs="Times New Roman"/>
      <w:b/>
      <w:bCs/>
      <w:sz w:val="36"/>
      <w:szCs w:val="36"/>
    </w:rPr>
  </w:style>
  <w:style w:type="character" w:customStyle="1" w:styleId="Heading3Char">
    <w:name w:val="Heading 3 Char"/>
    <w:basedOn w:val="DefaultParagraphFont"/>
    <w:link w:val="Heading3"/>
    <w:uiPriority w:val="99"/>
    <w:locked/>
    <w:rsid w:val="00E95CF8"/>
    <w:rPr>
      <w:rFonts w:ascii="Times New Roman" w:hAnsi="Times New Roman" w:cs="Times New Roman"/>
      <w:b/>
      <w:bCs/>
      <w:sz w:val="27"/>
      <w:szCs w:val="27"/>
    </w:rPr>
  </w:style>
  <w:style w:type="paragraph" w:styleId="NormalWeb">
    <w:name w:val="Normal (Web)"/>
    <w:basedOn w:val="Normal"/>
    <w:uiPriority w:val="99"/>
    <w:semiHidden/>
    <w:rsid w:val="00E95CF8"/>
    <w:pPr>
      <w:spacing w:before="100" w:beforeAutospacing="1" w:after="100" w:afterAutospacing="1" w:line="240" w:lineRule="auto"/>
    </w:pPr>
    <w:rPr>
      <w:rFonts w:ascii="Times New Roman" w:hAnsi="Times New Roman"/>
      <w:sz w:val="24"/>
      <w:szCs w:val="24"/>
    </w:rPr>
  </w:style>
  <w:style w:type="character" w:styleId="Emphasis">
    <w:name w:val="Emphasis"/>
    <w:basedOn w:val="DefaultParagraphFont"/>
    <w:uiPriority w:val="99"/>
    <w:qFormat/>
    <w:rsid w:val="00E95CF8"/>
    <w:rPr>
      <w:rFonts w:cs="Times New Roman"/>
      <w:i/>
      <w:iCs/>
    </w:rPr>
  </w:style>
  <w:style w:type="character" w:styleId="Strong">
    <w:name w:val="Strong"/>
    <w:basedOn w:val="DefaultParagraphFont"/>
    <w:uiPriority w:val="99"/>
    <w:qFormat/>
    <w:rsid w:val="00E95CF8"/>
    <w:rPr>
      <w:rFonts w:cs="Times New Roman"/>
      <w:b/>
      <w:bCs/>
    </w:rPr>
  </w:style>
  <w:style w:type="character" w:customStyle="1" w:styleId="apple-converted-space">
    <w:name w:val="apple-converted-space"/>
    <w:basedOn w:val="DefaultParagraphFont"/>
    <w:uiPriority w:val="99"/>
    <w:rsid w:val="00E95CF8"/>
    <w:rPr>
      <w:rFonts w:cs="Times New Roman"/>
    </w:rPr>
  </w:style>
  <w:style w:type="paragraph" w:styleId="BalloonText">
    <w:name w:val="Balloon Text"/>
    <w:basedOn w:val="Normal"/>
    <w:link w:val="BalloonTextChar"/>
    <w:uiPriority w:val="99"/>
    <w:semiHidden/>
    <w:rsid w:val="00E95C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95CF8"/>
    <w:rPr>
      <w:rFonts w:ascii="Tahoma" w:hAnsi="Tahoma" w:cs="Tahoma"/>
      <w:sz w:val="16"/>
      <w:szCs w:val="16"/>
    </w:rPr>
  </w:style>
  <w:style w:type="character" w:customStyle="1" w:styleId="date">
    <w:name w:val="date"/>
    <w:basedOn w:val="DefaultParagraphFont"/>
    <w:uiPriority w:val="99"/>
    <w:rsid w:val="00BE2EA9"/>
    <w:rPr>
      <w:rFonts w:cs="Times New Roman"/>
    </w:rPr>
  </w:style>
  <w:style w:type="character" w:styleId="Hyperlink">
    <w:name w:val="Hyperlink"/>
    <w:basedOn w:val="DefaultParagraphFont"/>
    <w:uiPriority w:val="99"/>
    <w:semiHidden/>
    <w:rsid w:val="00BE2EA9"/>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divs>
    <w:div w:id="90899571">
      <w:marLeft w:val="0"/>
      <w:marRight w:val="0"/>
      <w:marTop w:val="0"/>
      <w:marBottom w:val="0"/>
      <w:divBdr>
        <w:top w:val="none" w:sz="0" w:space="0" w:color="auto"/>
        <w:left w:val="none" w:sz="0" w:space="0" w:color="auto"/>
        <w:bottom w:val="none" w:sz="0" w:space="0" w:color="auto"/>
        <w:right w:val="none" w:sz="0" w:space="0" w:color="auto"/>
      </w:divBdr>
    </w:div>
    <w:div w:id="90899572">
      <w:marLeft w:val="0"/>
      <w:marRight w:val="0"/>
      <w:marTop w:val="0"/>
      <w:marBottom w:val="0"/>
      <w:divBdr>
        <w:top w:val="none" w:sz="0" w:space="0" w:color="auto"/>
        <w:left w:val="none" w:sz="0" w:space="0" w:color="auto"/>
        <w:bottom w:val="none" w:sz="0" w:space="0" w:color="auto"/>
        <w:right w:val="none" w:sz="0" w:space="0" w:color="auto"/>
      </w:divBdr>
    </w:div>
    <w:div w:id="90899573">
      <w:marLeft w:val="0"/>
      <w:marRight w:val="0"/>
      <w:marTop w:val="0"/>
      <w:marBottom w:val="0"/>
      <w:divBdr>
        <w:top w:val="none" w:sz="0" w:space="0" w:color="auto"/>
        <w:left w:val="none" w:sz="0" w:space="0" w:color="auto"/>
        <w:bottom w:val="none" w:sz="0" w:space="0" w:color="auto"/>
        <w:right w:val="none" w:sz="0" w:space="0" w:color="auto"/>
      </w:divBdr>
      <w:divsChild>
        <w:div w:id="90899577">
          <w:marLeft w:val="0"/>
          <w:marRight w:val="0"/>
          <w:marTop w:val="0"/>
          <w:marBottom w:val="0"/>
          <w:divBdr>
            <w:top w:val="none" w:sz="0" w:space="0" w:color="auto"/>
            <w:left w:val="none" w:sz="0" w:space="0" w:color="auto"/>
            <w:bottom w:val="none" w:sz="0" w:space="0" w:color="auto"/>
            <w:right w:val="none" w:sz="0" w:space="0" w:color="auto"/>
          </w:divBdr>
          <w:divsChild>
            <w:div w:id="90899575">
              <w:marLeft w:val="0"/>
              <w:marRight w:val="0"/>
              <w:marTop w:val="90"/>
              <w:marBottom w:val="0"/>
              <w:divBdr>
                <w:top w:val="none" w:sz="0" w:space="0" w:color="auto"/>
                <w:left w:val="none" w:sz="0" w:space="0" w:color="auto"/>
                <w:bottom w:val="none" w:sz="0" w:space="0" w:color="auto"/>
                <w:right w:val="none" w:sz="0" w:space="0" w:color="auto"/>
              </w:divBdr>
            </w:div>
          </w:divsChild>
        </w:div>
        <w:div w:id="90899579">
          <w:marLeft w:val="0"/>
          <w:marRight w:val="0"/>
          <w:marTop w:val="0"/>
          <w:marBottom w:val="300"/>
          <w:divBdr>
            <w:top w:val="none" w:sz="0" w:space="0" w:color="auto"/>
            <w:left w:val="none" w:sz="0" w:space="0" w:color="auto"/>
            <w:bottom w:val="none" w:sz="0" w:space="0" w:color="auto"/>
            <w:right w:val="none" w:sz="0" w:space="0" w:color="auto"/>
          </w:divBdr>
        </w:div>
      </w:divsChild>
    </w:div>
    <w:div w:id="90899574">
      <w:marLeft w:val="0"/>
      <w:marRight w:val="0"/>
      <w:marTop w:val="0"/>
      <w:marBottom w:val="0"/>
      <w:divBdr>
        <w:top w:val="none" w:sz="0" w:space="0" w:color="auto"/>
        <w:left w:val="none" w:sz="0" w:space="0" w:color="auto"/>
        <w:bottom w:val="none" w:sz="0" w:space="0" w:color="auto"/>
        <w:right w:val="none" w:sz="0" w:space="0" w:color="auto"/>
      </w:divBdr>
    </w:div>
    <w:div w:id="90899576">
      <w:marLeft w:val="0"/>
      <w:marRight w:val="0"/>
      <w:marTop w:val="0"/>
      <w:marBottom w:val="0"/>
      <w:divBdr>
        <w:top w:val="none" w:sz="0" w:space="0" w:color="auto"/>
        <w:left w:val="none" w:sz="0" w:space="0" w:color="auto"/>
        <w:bottom w:val="none" w:sz="0" w:space="0" w:color="auto"/>
        <w:right w:val="none" w:sz="0" w:space="0" w:color="auto"/>
      </w:divBdr>
    </w:div>
    <w:div w:id="90899578">
      <w:marLeft w:val="0"/>
      <w:marRight w:val="0"/>
      <w:marTop w:val="0"/>
      <w:marBottom w:val="0"/>
      <w:divBdr>
        <w:top w:val="none" w:sz="0" w:space="0" w:color="auto"/>
        <w:left w:val="none" w:sz="0" w:space="0" w:color="auto"/>
        <w:bottom w:val="none" w:sz="0" w:space="0" w:color="auto"/>
        <w:right w:val="none" w:sz="0" w:space="0" w:color="auto"/>
      </w:divBdr>
    </w:div>
    <w:div w:id="9089958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hyperlink" Target="http://an.yandex.ru/count/2gxCYoHJLLW40000Zhmmbsy5XPj559K2cm5kGxS2Am68kocIsWQ9hPyaHfZ__________m-Uim0000ITg30J4xhtfGl-SydP6WwcY0YAkcmdDmFSi1MbaGIzjcpvwWAg2AMcQf05aR9sOAK9ZxBjXha8dxob8c05amAP1aACanOMjfIW1hMOdGMWbnTHhvCM5hETdHIqc9q5sP3dIjgG2nEKbI4WfvfT2gYiEFK9fC00000L3AxqqC2bI3x8MG6mi2lY5mEn0RA0KhceC1CJk-njy9g6-mngmV__________3yMF3ys-N20t0yw_5AMH1DB__________m_J0jlzJtr_VbxxOm7V0dqV?test-tag=3481275073&amp;stat-id=1073741827" TargetMode="External"/><Relationship Id="rId39" Type="http://schemas.openxmlformats.org/officeDocument/2006/relationships/hyperlink" Target="http://an.yandex.ru/count/2gxCYvwrXsK40000Zhmmbsy5XPj559K2cm5kGxS2Am4pYBi4o244YRR9k_e3cF__________3vwp000019seloqKklUb2_vpoTaQ3gP1YhqRW5W5tB5oiH87lR7J4Wa5gW6bhFqO296oTc2b2O-oxOQv29-yfI9W1PC2cGP2Z9Mc8BQOomcra4q8e9968Q-LfY2pcdK8j91D2DcJd27Qc8i8b9Vy4gUOfWAeheLS7gJ000005GokzD30fKW-o5a1iB0huXS3iG6oW5AvgByj5BliRV2QXliCQi7__________m_5Zm_DlXk0M0NEkN6n4WVI__________yFqmBR_KzzVtvU-sC1tm9-7m00?test-tag=1333791425&amp;stat-id=1073741827" TargetMode="External"/><Relationship Id="rId3" Type="http://schemas.openxmlformats.org/officeDocument/2006/relationships/settings" Target="settings.xml"/><Relationship Id="rId21" Type="http://schemas.openxmlformats.org/officeDocument/2006/relationships/hyperlink" Target="https://direct.yandex.ru/?partner" TargetMode="External"/><Relationship Id="rId34" Type="http://schemas.openxmlformats.org/officeDocument/2006/relationships/hyperlink" Target="http://an.yandex.ru/count/2gxCYzJbHnW40000Zhmmbsy5XPj559K2cm5kGxS2Am4oYBBsg606YPUuN9WQdhC00004dQSUdGcwzwKB_dF9sHeEfcYAkhjAlmBSiDx2w0EzlgShzmAg8QMasPu5lAKFYWMHidPWfGcFkr1190YVe4ubRvC2cM92Z9shQBQSPX-rc9mQe9kMUw-TgsYpd6iVj9YS6jcLrdpQaBqVb9Jo1wUD_AYmJIRu0gJ000005Goi5AxqqC2bI3x8MG6mi2lY5mEn0RA0Khcd7fq9k-njy9g6-mngmV__________3yMF3ysxkqg_0iwwtSBe0zB__________m_J0jlzJtr_VbxxOm7V0deV?test-tag=3481275073&amp;stat-id=1073741827" TargetMode="External"/><Relationship Id="rId42" Type="http://schemas.openxmlformats.org/officeDocument/2006/relationships/hyperlink" Target="http://an.yandex.ru/count/2gxCYwhhW-O40000Zhmmbsy5XPj559K2cm5kGxS2Am4pYBi4o244YRR9k_e3cF__________3vwp000019seloqKklUb2_vpoTaQ3gP1YhqRW5W5tB5oiH87lR7J4Wa5gWQbhFqO296oTc2b2O-oxOQv29-yfI9W1PC2cGP2Z9Mc8BQOomcra4q8e9968Q-LfY2pcdK8j91D2DcJd27Qc8i8b9Vy4gUOfWAeheLS7gJ000005GokzD30fKW-o5a1iB0huXS3iG6oW5AvgByj5BliRV2QXliCQi7__________m_5Zm_DlXk0M0NEkN6n4WVI__________yFqmBR_KzzVtvU-sC1tm9-7m00?test-tag=1333791425&amp;stat-id=1073741827" TargetMode="External"/><Relationship Id="rId47" Type="http://schemas.openxmlformats.org/officeDocument/2006/relationships/hyperlink" Target="http://tmndetsady.ru/upload/news/2014/01/93734a9ac6d75bca4066cf0cfd5e0dec.pptx" TargetMode="External"/><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hyperlink" Target="http://an.yandex.ru/count/2gxCYqplN5u40000Zhmmbsy5XPj559K2cm5kGxS2Am68kocIsWQ9hPyaHfZ__________m-Uim0000ITg30J4xhtfGl-SydP6WwcY0YAkcmdDmFSi1MbaGIzjcpvwWAg1gMcQf05aR9sOAK9ZxBjXha8dxob8c05amAP1aACanOMjfIW1hMOdGMWbnTHhvCM5hETdHIqc9q5sP3dIjgG2nEKbI4WfvfT2gYiEFK9fC00000L3AxqqC2bI3x8MG6mi2lY5mEn0RA0KhceC1CJk-njy9g6-mngmV__________3yMF3ys-N20t0yw_5AMH1DB__________m_J0jlzJtr_VbxxOm7V0dqV?test-tag=3481275073&amp;stat-id=1073741827" TargetMode="External"/><Relationship Id="rId33" Type="http://schemas.openxmlformats.org/officeDocument/2006/relationships/hyperlink" Target="http://an.yandex.ru/count/2gxCYxAJXee40000Zhmmbsy5XPj559K2cm5kGxS2Am4oYBBsg606YPUuN9WQdhC00004dQSUdGcwzwKB_dF9sHeEfcYAkhjAlmBSiDx2w0EzlgShzmAg7wMasPu5lAKFYWMHidPWfGcFkr1190YVe4ubRvC2cM92Z9shQBQSPX-rc9mQe9kMUw-TgsYpd6iVj9YS6jcLrdpQaBqVb9Jo1wUD_AYmJIRu0gJ000005Goi5AxqqC2bI3x8MG6mi2lY5mEn0RA0Khcd7fq9k-njy9g6-mngmV__________3yMF3ysxkqg_0iwwtSBe0zB__________m_J0jlzJtr_VbxxOm7V0deV?test-tag=3481275073&amp;stat-id=1073741827" TargetMode="External"/><Relationship Id="rId38" Type="http://schemas.openxmlformats.org/officeDocument/2006/relationships/hyperlink" Target="http://an.yandex.ru/count/2gxCY-Iy4oW40000Zhmmbsy5XPj559K2cm5kGxS2Am4oYBBsg606YPUuN9WQdhC00004dQSUdGcwzwKB_dF9sHeEfcYAkhjAlmBSiDx2w0EzlgShzmAg1wMasPu5lAKFYWMHidPWfGcFkr1190YVe4ubRvC2cM92Z9shQBQSPX-rc9mQe9kMUw-TgsYpd6iVj9YS6jcLrdpQaBqVb9Jo1wUD_AYmJIRu0gJ000005Goi5AxqqC2bI3x8MG6mi2lY5mEn0RA0Khcd7fq9k-njy9g6-mngmV__________3yMF3ysxkqg_0iwwtSBe0zB__________m_J0jlzJtr_VbxxOm7V0deV?test-tag=3481275073&amp;stat-id=1073741827" TargetMode="External"/><Relationship Id="rId46" Type="http://schemas.openxmlformats.org/officeDocument/2006/relationships/hyperlink" Target="http://an.yandex.ru/count/2gxCYvwrXsK40000Zhmmbsy5XPj559K2cm5kGxS2Am4pYBi4o244YRR9k_e3cF__________3vwp000019seloqKklUb2_vpoTaQ3gP1YhqRW5W5tB5oiH87lR7J4Wa5gW6bhFqO296oTc2b2O-oxOQv29-yfI9W1PC2cGP2Z9Mc8BQOomcra4q8e9968Q-LfY2pcdK8j91D2DcJd27Qc8i8b9Vy4gUOfWAeheLS7gJ000005GokzD30fKW-o5a1iB0huXS3iG6oW5AvgByj5BliRV2QXliCQi7__________m_5Zm_DlXk0M0NEkN6n4WVI__________yFqmBR_KzzVtvU-sC1tm9-7m00?test-tag=1333791425&amp;stat-id=1073741827" TargetMode="External"/><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image" Target="media/image16.jpeg"/><Relationship Id="rId29" Type="http://schemas.openxmlformats.org/officeDocument/2006/relationships/hyperlink" Target="http://an.yandex.ru/count/2gxCYtYnMDq40000Zhmmbsy5XPj559K2cm5kGxS2Am68kocIsWQ9hPyaHfZ__________m-Uim0000ITg30J4xhtfGl-SydP6WwcY0YAkcmdDmFSi1MbaGIzjcpvwWAg0QMcQf05aR9sOAK9ZxBjXha8dxob8c05amAP1aACanOMjfIW1hMOdGMWbnTHhvCM5hETdHIqc9q5sP3dIjgG2nEKbI4WfvfT2gYiEFK9fC00000L3AxqqC2bI3x8MG6mi2lY5mEn0RA0KhceC1CJk-njy9g6-mngmV__________3yMF3ys-N20t0yw_5AMH1DB__________m_J0jlzJtr_VbxxOm7V0dqV?test-tag=3481275073&amp;stat-id=1073741827" TargetMode="External"/><Relationship Id="rId41" Type="http://schemas.openxmlformats.org/officeDocument/2006/relationships/hyperlink" Target="http://an.yandex.ru/count/2gxCYvwrXsK40000Zhmmbsy5XPj559K2cm5kGxS2Am4pYBi4o244YRR9k_e3cF__________3vwp000019seloqKklUb2_vpoTaQ3gP1YhqRW5W5tB5oiH87lR7J4Wa5gW6bhFqO296oTc2b2O-oxOQv29-yfI9W1PC2cGP2Z9Mc8BQOomcra4q8e9968Q-LfY2pcdK8j91D2DcJd27Qc8i8b9Vy4gUOfWAeheLS7gJ000005GokzD30fKW-o5a1iB0huXS3iG6oW5AvgByj5BliRV2QXliCQi7__________m_5Zm_DlXk0M0NEkN6n4WVI__________yFqmBR_KzzVtvU-sC1tm9-7m00?test-tag=1333791425&amp;stat-id=1073741827" TargetMode="Externa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hyperlink" Target="http://an.yandex.ru/count/2gxCYtYnMDq40000Zhmmbsy5XPj559K2cm5kGxS2Am68kocIsWQ9hPyaHfZ__________m-Uim0000ITg30J4xhtfGl-SydP6WwcY0YAkcmdDmFSi1MbaGIzjcpvwWAg0QMcQf05aR9sOAK9ZxBjXha8dxob8c05amAP1aACanOMjfIW1hMOdGMWbnTHhvCM5hETdHIqc9q5sP3dIjgG2nEKbI4WfvfT2gYiEFK9fC00000L3AxqqC2bI3x8MG6mi2lY5mEn0RA0KhceC1CJk-njy9g6-mngmV__________3yMF3ys-N20t0yw_5AMH1DB__________m_J0jlzJtr_VbxxOm7V0dqV?test-tag=3481275073&amp;stat-id=1073741827" TargetMode="External"/><Relationship Id="rId32" Type="http://schemas.openxmlformats.org/officeDocument/2006/relationships/hyperlink" Target="http://an.yandex.ru/count/2gxCYnoFTM040000Zhmmbsy5XPj559K2cm5kGxS2Am4oYBBsg606YPUuN9WQdhC00004dQSUdGcwzwKB_dF9sHeEfcYAkhjAlmBSiDx2w0EzlgShzmAg0QMasPu5lAKFYWMHidPWfGcFkr1190YVe4ubRvC2cM92Z9shQBQSPX-rc9mQe9kMUw-TgsYpd6iVj9YS6jcLrdpQaBqVb9Jo1wUD_AYmJIRu0gJ000005Goi5AxqqC2bI3x8MG6mi2lY5mEn0RA0Khcd7fq9k-njy9g6-mngmV__________3yMF3ysxkqg_0iwwtSBe0zB__________m_J0jlzJtr_VbxxOm7V0deV?test-tag=3481275073&amp;stat-id=1073741827" TargetMode="External"/><Relationship Id="rId37" Type="http://schemas.openxmlformats.org/officeDocument/2006/relationships/hyperlink" Target="http://an.yandex.ru/count/2gxCYnoFTM040000Zhmmbsy5XPj559K2cm5kGxS2Am4oYBBsg606YPUuN9WQdhC00004dQSUdGcwzwKB_dF9sHeEfcYAkhjAlmBSiDx2w0EzlgShzmAg0QMasPu5lAKFYWMHidPWfGcFkr1190YVe4ubRvC2cM92Z9shQBQSPX-rc9mQe9kMUw-TgsYpd6iVj9YS6jcLrdpQaBqVb9Jo1wUD_AYmJIRu0gJ000005Goi5AxqqC2bI3x8MG6mi2lY5mEn0RA0Khcd7fq9k-njy9g6-mngmV__________3yMF3ysxkqg_0iwwtSBe0zB__________m_J0jlzJtr_VbxxOm7V0deV?test-tag=3481275073&amp;stat-id=1073741827" TargetMode="External"/><Relationship Id="rId40" Type="http://schemas.openxmlformats.org/officeDocument/2006/relationships/image" Target="media/image19.jpeg"/><Relationship Id="rId45" Type="http://schemas.openxmlformats.org/officeDocument/2006/relationships/hyperlink" Target="http://an.yandex.ru/count/2gxCY_O9ZcC40000Zhmmbsy5XPj559K2cm5kGxS2Am4pYBi4o244YRR9k_e3cF__________3vwp000019seloqKklUb2_vpoTaQ3gP1YhqRW5W5tB5oiH87lR7J4Wa5gW-bhFqO296oTc2b2O-oxOQv29-yfI9W1PC2cGP2Z9Mc8BQOomcra4q8e9968Q-LfY2pcdK8j91D2DcJd27Qc8i8b9Vy4gUOfWAeheLS7gJ000005GokzD30fKW-o5a1iB0huXS3iG6oW5AvgByj5BliRV2QXliCQi7__________m_5Zm_DlXk0M0NEkN6n4WVI__________yFqmBR_KzzVtvU-sC1tm9-7m00?test-tag=1333791425&amp;stat-id=1073741827" TargetMode="External"/><Relationship Id="rId5" Type="http://schemas.openxmlformats.org/officeDocument/2006/relationships/image" Target="media/image1.jpeg"/><Relationship Id="rId15" Type="http://schemas.openxmlformats.org/officeDocument/2006/relationships/image" Target="media/image11.jpeg"/><Relationship Id="rId23" Type="http://schemas.openxmlformats.org/officeDocument/2006/relationships/image" Target="media/image17.jpeg"/><Relationship Id="rId28" Type="http://schemas.openxmlformats.org/officeDocument/2006/relationships/hyperlink" Target="http://an.yandex.ru/count/2gxCYn0DKTi40000Zhmmbsy5XPj559K2cm5kGxS2Am68kocIsWQ9hPyaHfZ__________m-Uim0000ITg30J4xhtfGl-SydP6WwcY0YAkcmdDmFSi1MbaGIzjcpvwWAg3wMcQf05aR9sOAK9ZxBjXha8dxob8c05amAP1aACanOMjfIW1hMOdGMWbnTHhvCM5hETdHIqc9q5sP3dIjgG2nEKbI4WfvfT2gYiEFK9fC00000L3AxqqC2bI3x8MG6mi2lY5mEn0RA0KhceC1CJk-njy9g6-mngmV__________3yMF3ys-N20t0yw_5AMH1DB__________m_J0jlzJtr_VbxxOm7V0dqV?test-tag=3481275073&amp;stat-id=1073741827" TargetMode="External"/><Relationship Id="rId36" Type="http://schemas.openxmlformats.org/officeDocument/2006/relationships/hyperlink" Target="http://an.yandex.ru/count/2gxCYmV1wu440000Zhmmbsy5XPj559K2cm5kGxS2Am4oYBBsg606YPUuN9WQdhC00004dQSUdGcwzwKB_dF9sHeEfcYAkhjAlmBSiDx2w0EzlgShzmAgAwMasPu5lAKFYWMHidPWfGcFkr1190YVe4ubRvC2cM92Z9shQBQSPX-rc9mQe9kMUw-TgsYpd6iVj9YS6jcLrdpQaBqVb9Jo1wUD_AYmJIRu0gJ000005Goi5AxqqC2bI3x8MG6mi2lY5mEn0RA0Khcd7fq9k-njy9g6-mngmV__________3yMF3ysxkqg_0iwwtSBe0zB__________m_J0jlzJtr_VbxxOm7V0deV?test-tag=3481275073&amp;stat-id=1073741827" TargetMode="External"/><Relationship Id="rId49" Type="http://schemas.openxmlformats.org/officeDocument/2006/relationships/theme" Target="theme/theme1.xml"/><Relationship Id="rId10" Type="http://schemas.openxmlformats.org/officeDocument/2006/relationships/image" Target="media/image6.jpeg"/><Relationship Id="rId19" Type="http://schemas.openxmlformats.org/officeDocument/2006/relationships/image" Target="media/image15.jpeg"/><Relationship Id="rId31" Type="http://schemas.openxmlformats.org/officeDocument/2006/relationships/image" Target="media/image18.jpeg"/><Relationship Id="rId44" Type="http://schemas.openxmlformats.org/officeDocument/2006/relationships/hyperlink" Target="http://an.yandex.ru/count/2gxCYzVUFpe40000Zhmmbsy5XPj559K2cm5kGxS2Am4pYBi4o244YRR9k_e3cF__________3vwp000019seloqKklUb2_vpoTaQ3gP1YhqRW5W5tB5oiH87lR7J4Wa5gWgbhFqO296oTc2b2O-oxOQv29-yfI9W1PC2cGP2Z9Mc8BQOomcra4q8e9968Q-LfY2pcdK8j91D2DcJd27Qc8i8b9Vy4gUOfWAeheLS7gJ000005GokzD30fKW-o5a1iB0huXS3iG6oW5AvgByj5BliRV2QXliCQi7__________m_5Zm_DlXk0M0NEkN6n4WVI__________yFqmBR_KzzVtvU-sC1tm9-7m00?test-tag=1333791425&amp;stat-id=1073741827" TargetMode="External"/><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hyperlink" Target="http://an.yandex.ru/count/2gxCYtYnMDq40000Zhmmbsy5XPj559K2cm5kGxS2Am68kocIsWQ9hPyaHfZ__________m-Uim0000ITg30J4xhtfGl-SydP6WwcY0YAkcmdDmFSi1MbaGIzjcpvwWAg0QMcQf05aR9sOAK9ZxBjXha8dxob8c05amAP1aACanOMjfIW1hMOdGMWbnTHhvCM5hETdHIqc9q5sP3dIjgG2nEKbI4WfvfT2gYiEFK9fC00000L3AxqqC2bI3x8MG6mi2lY5mEn0RA0KhceC1CJk-njy9g6-mngmV__________3yMF3ys-N20t0yw_5AMH1DB__________m_J0jlzJtr_VbxxOm7V0dqV?test-tag=3481275073&amp;stat-id=1073741827" TargetMode="External"/><Relationship Id="rId27" Type="http://schemas.openxmlformats.org/officeDocument/2006/relationships/hyperlink" Target="http://an.yandex.ru/count/2gxCYp7Qu8840000Zhmmbsy5XPj559K2cm5kGxS2Am68kocIsWQ9hPyaHfZ__________m-Uim0000ITg30J4xhtfGl-SydP6WwcY0YAkcmdDmFSi1MbaGIzjcpvwWAg2gMcQf05aR9sOAK9ZxBjXha8dxob8c05amAP1aACanOMjfIW1hMOdGMWbnTHhvCM5hETdHIqc9q5sP3dIjgG2nEKbI4WfvfT2gYiEFK9fC00000L3AxqqC2bI3x8MG6mi2lY5mEn0RA0KhceC1CJk-njy9g6-mngmV__________3yMF3ys-N20t0yw_5AMH1DB__________m_J0jlzJtr_VbxxOm7V0dqV?test-tag=3481275073&amp;stat-id=1073741827" TargetMode="External"/><Relationship Id="rId30" Type="http://schemas.openxmlformats.org/officeDocument/2006/relationships/hyperlink" Target="http://an.yandex.ru/count/2gxCYnoFTM040000Zhmmbsy5XPj559K2cm5kGxS2Am4oYBBsg606YPUuN9WQdhC00004dQSUdGcwzwKB_dF9sHeEfcYAkhjAlmBSiDx2w0EzlgShzmAg0QMasPu5lAKFYWMHidPWfGcFkr1190YVe4ubRvC2cM92Z9shQBQSPX-rc9mQe9kMUw-TgsYpd6iVj9YS6jcLrdpQaBqVb9Jo1wUD_AYmJIRu0gJ000005Goi5AxqqC2bI3x8MG6mi2lY5mEn0RA0Khcd7fq9k-njy9g6-mngmV__________3yMF3ysxkqg_0iwwtSBe0zB__________m_J0jlzJtr_VbxxOm7V0deV?test-tag=3481275073&amp;stat-id=1073741827" TargetMode="External"/><Relationship Id="rId35" Type="http://schemas.openxmlformats.org/officeDocument/2006/relationships/hyperlink" Target="http://an.yandex.ru/count/2gxCYpNRPny40000Zhmmbsy5XPj559K2cm5kGxS2Am4oYBBsg606YPUuN9WQdhC00004dQSUdGcwzwKB_dF9sHeEfcYAkhjAlmBSiDx2w0EzlgShzmAg8wMasPu5lAKFYWMHidPWfGcFkr1190YVe4ubRvC2cM92Z9shQBQSPX-rc9mQe9kMUw-TgsYpd6iVj9YS6jcLrdpQaBqVb9Jo1wUD_AYmJIRu0gJ000005Goi5AxqqC2bI3x8MG6mi2lY5mEn0RA0Khcd7fq9k-njy9g6-mngmV__________3yMF3ysxkqg_0iwwtSBe0zB__________m_J0jlzJtr_VbxxOm7V0deV?test-tag=3481275073&amp;stat-id=1073741827" TargetMode="External"/><Relationship Id="rId43" Type="http://schemas.openxmlformats.org/officeDocument/2006/relationships/hyperlink" Target="http://an.yandex.ru/count/2gxCYy9NYk040000Zhmmbsy5XPj559K2cm5kGxS2Am4pYBi4o244YRR9k_e3cF__________3vwp000019seloqKklUb2_vpoTaQ3gP1YhqRW5W5tB5oiH87lR7J4Wa5gWYbhFqO296oTc2b2O-oxOQv29-yfI9W1PC2cGP2Z9Mc8BQOomcra4q8e9968Q-LfY2pcdK8j91D2DcJd27Qc8i8b9Vy4gUOfWAeheLS7gJ000005GokzD30fKW-o5a1iB0huXS3iG6oW5AvgByj5BliRV2QXliCQi7__________m_5Zm_DlXk0M0NEkN6n4WVI__________yFqmBR_KzzVtvU-sC1tm9-7m00?test-tag=1333791425&amp;stat-id=1073741827" TargetMode="External"/><Relationship Id="rId48" Type="http://schemas.openxmlformats.org/officeDocument/2006/relationships/fontTable" Target="fontTable.xml"/><Relationship Id="rId8"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281</TotalTime>
  <Pages>23</Pages>
  <Words>4544</Words>
  <Characters>25905</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user</cp:lastModifiedBy>
  <cp:revision>11</cp:revision>
  <cp:lastPrinted>2016-03-29T07:33:00Z</cp:lastPrinted>
  <dcterms:created xsi:type="dcterms:W3CDTF">2016-02-24T10:23:00Z</dcterms:created>
  <dcterms:modified xsi:type="dcterms:W3CDTF">2017-04-11T08:31:00Z</dcterms:modified>
</cp:coreProperties>
</file>